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567"/>
        <w:gridCol w:w="1242"/>
        <w:gridCol w:w="425"/>
        <w:gridCol w:w="1026"/>
        <w:gridCol w:w="359"/>
        <w:gridCol w:w="66"/>
        <w:gridCol w:w="425"/>
        <w:gridCol w:w="1319"/>
        <w:gridCol w:w="1233"/>
        <w:gridCol w:w="571"/>
      </w:tblGrid>
      <w:tr w:rsidR="003F3578" w14:paraId="27DC0DB4" w14:textId="77777777" w:rsidTr="003F3578">
        <w:trPr>
          <w:cantSplit/>
          <w:trHeight w:val="234"/>
        </w:trPr>
        <w:tc>
          <w:tcPr>
            <w:tcW w:w="2764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2E0F971" w14:textId="77777777" w:rsidR="003F3578" w:rsidRDefault="003F3578">
            <w:pPr>
              <w:rPr>
                <w:rFonts w:ascii="Univers" w:hAnsi="Univers"/>
                <w:sz w:val="16"/>
              </w:rPr>
            </w:pPr>
            <w:r>
              <w:rPr>
                <w:rFonts w:ascii="Univers" w:hAnsi="Univers"/>
                <w:sz w:val="16"/>
              </w:rPr>
              <w:t>Behörde, Geschäftszeichen</w:t>
            </w:r>
          </w:p>
          <w:p w14:paraId="2BCE2850" w14:textId="77777777" w:rsidR="003F3578" w:rsidRDefault="003F3578">
            <w:pPr>
              <w:rPr>
                <w:rFonts w:ascii="Univers" w:hAnsi="Univers"/>
                <w:sz w:val="16"/>
              </w:rPr>
            </w:pPr>
          </w:p>
          <w:p w14:paraId="1EED4AC0" w14:textId="77777777" w:rsidR="003F3578" w:rsidRDefault="003F3578">
            <w:pPr>
              <w:pStyle w:val="berschrift2"/>
              <w:rPr>
                <w:rFonts w:ascii="Univers" w:hAnsi="Univers"/>
              </w:rPr>
            </w:pPr>
            <w:r>
              <w:rPr>
                <w:rFonts w:ascii="Univers" w:hAnsi="Univers"/>
              </w:rPr>
              <w:t>Philipps-Universität Marburg</w:t>
            </w:r>
          </w:p>
          <w:p w14:paraId="10595862" w14:textId="77777777" w:rsidR="003F3578" w:rsidRDefault="003F3578">
            <w:pPr>
              <w:numPr>
                <w:ilvl w:val="0"/>
                <w:numId w:val="1"/>
              </w:numPr>
              <w:rPr>
                <w:rFonts w:ascii="Univers" w:hAnsi="Univers"/>
                <w:sz w:val="18"/>
              </w:rPr>
            </w:pPr>
            <w:r>
              <w:rPr>
                <w:rFonts w:ascii="Univers" w:hAnsi="Univers"/>
                <w:b/>
                <w:sz w:val="18"/>
              </w:rPr>
              <w:t>D</w:t>
            </w:r>
            <w:r w:rsidR="00C205A0">
              <w:rPr>
                <w:rFonts w:ascii="Univers" w:hAnsi="Univers"/>
                <w:b/>
                <w:sz w:val="18"/>
              </w:rPr>
              <w:t>er</w:t>
            </w:r>
            <w:r>
              <w:rPr>
                <w:rFonts w:ascii="Univers" w:hAnsi="Univers"/>
                <w:b/>
                <w:sz w:val="18"/>
              </w:rPr>
              <w:t xml:space="preserve"> Präsident</w:t>
            </w:r>
            <w:r w:rsidR="00C205A0">
              <w:rPr>
                <w:rFonts w:ascii="Univers" w:hAnsi="Univers"/>
                <w:sz w:val="18"/>
              </w:rPr>
              <w:t xml:space="preserve">     -</w:t>
            </w:r>
          </w:p>
          <w:p w14:paraId="4EA056A8" w14:textId="77777777" w:rsidR="003F3578" w:rsidRDefault="003F3578">
            <w:pPr>
              <w:ind w:left="360"/>
              <w:rPr>
                <w:rFonts w:ascii="Univers" w:hAnsi="Univers"/>
                <w:b/>
                <w:sz w:val="18"/>
              </w:rPr>
            </w:pPr>
          </w:p>
          <w:p w14:paraId="78294791" w14:textId="77777777" w:rsidR="003F3578" w:rsidRDefault="003F3578">
            <w:pPr>
              <w:ind w:left="360"/>
              <w:rPr>
                <w:rFonts w:ascii="Univers" w:hAnsi="Univers"/>
                <w:b/>
                <w:sz w:val="18"/>
              </w:rPr>
            </w:pPr>
          </w:p>
          <w:p w14:paraId="62AB6C07" w14:textId="77777777" w:rsidR="003F3578" w:rsidRDefault="003F3578">
            <w:pPr>
              <w:ind w:left="360"/>
              <w:rPr>
                <w:rFonts w:ascii="Univers" w:hAnsi="Univers"/>
                <w:b/>
                <w:sz w:val="18"/>
              </w:rPr>
            </w:pPr>
          </w:p>
          <w:p w14:paraId="655C272D" w14:textId="77777777" w:rsidR="003F3578" w:rsidRDefault="003F3578">
            <w:pPr>
              <w:ind w:left="360"/>
              <w:rPr>
                <w:rFonts w:ascii="Univers" w:hAnsi="Univers"/>
                <w:b/>
                <w:sz w:val="18"/>
              </w:rPr>
            </w:pPr>
          </w:p>
          <w:p w14:paraId="1B57D300" w14:textId="77777777" w:rsidR="003F3578" w:rsidRDefault="003F3578">
            <w:pPr>
              <w:rPr>
                <w:rFonts w:ascii="Univers" w:hAnsi="Univers"/>
                <w:bCs/>
                <w:sz w:val="14"/>
              </w:rPr>
            </w:pPr>
            <w:r>
              <w:rPr>
                <w:rFonts w:ascii="Univers" w:hAnsi="Univers"/>
                <w:bCs/>
                <w:sz w:val="18"/>
              </w:rPr>
              <w:t>Geschäftszeichen</w:t>
            </w:r>
            <w:r>
              <w:rPr>
                <w:rFonts w:ascii="Univers" w:hAnsi="Univers"/>
                <w:bCs/>
                <w:sz w:val="18"/>
              </w:rPr>
              <w:br/>
              <w:t xml:space="preserve">Geschäftsjahr: </w:t>
            </w:r>
          </w:p>
        </w:tc>
        <w:tc>
          <w:tcPr>
            <w:tcW w:w="1809" w:type="dxa"/>
            <w:gridSpan w:val="2"/>
            <w:tcBorders>
              <w:top w:val="single" w:sz="12" w:space="0" w:color="auto"/>
            </w:tcBorders>
          </w:tcPr>
          <w:p w14:paraId="13465ED3" w14:textId="77777777" w:rsidR="003F3578" w:rsidRPr="00EE31D9" w:rsidRDefault="003F3578" w:rsidP="00EE31D9"/>
        </w:tc>
        <w:tc>
          <w:tcPr>
            <w:tcW w:w="1810" w:type="dxa"/>
            <w:gridSpan w:val="3"/>
            <w:tcBorders>
              <w:top w:val="single" w:sz="12" w:space="0" w:color="auto"/>
            </w:tcBorders>
          </w:tcPr>
          <w:p w14:paraId="0DB0847F" w14:textId="77777777" w:rsidR="003F3578" w:rsidRPr="00EE31D9" w:rsidRDefault="003F3578" w:rsidP="00EE31D9"/>
        </w:tc>
        <w:tc>
          <w:tcPr>
            <w:tcW w:w="1810" w:type="dxa"/>
            <w:gridSpan w:val="3"/>
            <w:tcBorders>
              <w:top w:val="single" w:sz="12" w:space="0" w:color="auto"/>
            </w:tcBorders>
          </w:tcPr>
          <w:p w14:paraId="47D7A652" w14:textId="77777777" w:rsidR="003F3578" w:rsidRPr="00EE31D9" w:rsidRDefault="003F3578" w:rsidP="00EE31D9"/>
        </w:tc>
        <w:tc>
          <w:tcPr>
            <w:tcW w:w="1804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37147BBF" w14:textId="77777777" w:rsidR="003F3578" w:rsidRPr="00EE31D9" w:rsidRDefault="003F3578" w:rsidP="00EE31D9"/>
        </w:tc>
      </w:tr>
      <w:tr w:rsidR="003F3578" w14:paraId="5C753F1A" w14:textId="77777777" w:rsidTr="003F3578">
        <w:trPr>
          <w:cantSplit/>
          <w:trHeight w:val="234"/>
        </w:trPr>
        <w:tc>
          <w:tcPr>
            <w:tcW w:w="2764" w:type="dxa"/>
            <w:vMerge/>
            <w:tcBorders>
              <w:left w:val="single" w:sz="12" w:space="0" w:color="auto"/>
            </w:tcBorders>
          </w:tcPr>
          <w:p w14:paraId="40067886" w14:textId="77777777" w:rsidR="003F3578" w:rsidRDefault="003F3578">
            <w:pPr>
              <w:rPr>
                <w:rFonts w:ascii="Univers" w:hAnsi="Univers"/>
                <w:sz w:val="16"/>
              </w:rPr>
            </w:pPr>
          </w:p>
        </w:tc>
        <w:tc>
          <w:tcPr>
            <w:tcW w:w="1809" w:type="dxa"/>
            <w:gridSpan w:val="2"/>
          </w:tcPr>
          <w:p w14:paraId="534A871E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6D2E6CF4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2916AB6D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04" w:type="dxa"/>
            <w:gridSpan w:val="2"/>
            <w:tcBorders>
              <w:right w:val="single" w:sz="12" w:space="0" w:color="auto"/>
            </w:tcBorders>
          </w:tcPr>
          <w:p w14:paraId="65BB45E5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</w:tr>
      <w:tr w:rsidR="003F3578" w14:paraId="3A872B5C" w14:textId="77777777" w:rsidTr="003F3578">
        <w:trPr>
          <w:cantSplit/>
          <w:trHeight w:val="234"/>
        </w:trPr>
        <w:tc>
          <w:tcPr>
            <w:tcW w:w="2764" w:type="dxa"/>
            <w:vMerge/>
            <w:tcBorders>
              <w:left w:val="single" w:sz="12" w:space="0" w:color="auto"/>
            </w:tcBorders>
          </w:tcPr>
          <w:p w14:paraId="1902AB47" w14:textId="77777777" w:rsidR="003F3578" w:rsidRDefault="003F3578">
            <w:pPr>
              <w:rPr>
                <w:rFonts w:ascii="Univers" w:hAnsi="Univers"/>
                <w:sz w:val="16"/>
              </w:rPr>
            </w:pPr>
          </w:p>
        </w:tc>
        <w:tc>
          <w:tcPr>
            <w:tcW w:w="1809" w:type="dxa"/>
            <w:gridSpan w:val="2"/>
          </w:tcPr>
          <w:p w14:paraId="16718CAD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1D2E8012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1BF4075C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04" w:type="dxa"/>
            <w:gridSpan w:val="2"/>
            <w:tcBorders>
              <w:right w:val="single" w:sz="12" w:space="0" w:color="auto"/>
            </w:tcBorders>
          </w:tcPr>
          <w:p w14:paraId="7BCB1F92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</w:tr>
      <w:tr w:rsidR="003F3578" w14:paraId="30CC26EF" w14:textId="77777777" w:rsidTr="003F3578">
        <w:trPr>
          <w:cantSplit/>
          <w:trHeight w:val="234"/>
        </w:trPr>
        <w:tc>
          <w:tcPr>
            <w:tcW w:w="2764" w:type="dxa"/>
            <w:vMerge/>
            <w:tcBorders>
              <w:left w:val="single" w:sz="12" w:space="0" w:color="auto"/>
            </w:tcBorders>
          </w:tcPr>
          <w:p w14:paraId="6E97440F" w14:textId="77777777" w:rsidR="003F3578" w:rsidRDefault="003F3578">
            <w:pPr>
              <w:rPr>
                <w:rFonts w:ascii="Univers" w:hAnsi="Univers"/>
                <w:sz w:val="16"/>
              </w:rPr>
            </w:pPr>
          </w:p>
        </w:tc>
        <w:tc>
          <w:tcPr>
            <w:tcW w:w="1809" w:type="dxa"/>
            <w:gridSpan w:val="2"/>
          </w:tcPr>
          <w:p w14:paraId="3C1AD2E9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6C19F801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10" w:type="dxa"/>
            <w:gridSpan w:val="3"/>
          </w:tcPr>
          <w:p w14:paraId="3B4C2384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  <w:tc>
          <w:tcPr>
            <w:tcW w:w="1804" w:type="dxa"/>
            <w:gridSpan w:val="2"/>
            <w:tcBorders>
              <w:right w:val="single" w:sz="12" w:space="0" w:color="auto"/>
            </w:tcBorders>
          </w:tcPr>
          <w:p w14:paraId="72FB612E" w14:textId="77777777" w:rsidR="003F3578" w:rsidRDefault="003F3578">
            <w:pPr>
              <w:rPr>
                <w:rFonts w:ascii="Univers" w:hAnsi="Univers"/>
                <w:sz w:val="18"/>
              </w:rPr>
            </w:pPr>
          </w:p>
        </w:tc>
      </w:tr>
      <w:tr w:rsidR="003F3578" w14:paraId="6A50641B" w14:textId="77777777" w:rsidTr="003F3578">
        <w:trPr>
          <w:cantSplit/>
          <w:trHeight w:val="552"/>
        </w:trPr>
        <w:tc>
          <w:tcPr>
            <w:tcW w:w="2764" w:type="dxa"/>
            <w:vMerge/>
            <w:tcBorders>
              <w:left w:val="single" w:sz="12" w:space="0" w:color="auto"/>
            </w:tcBorders>
          </w:tcPr>
          <w:p w14:paraId="22FE772B" w14:textId="77777777" w:rsidR="003F3578" w:rsidRDefault="003F3578">
            <w:pPr>
              <w:rPr>
                <w:rFonts w:ascii="Univers" w:hAnsi="Univers"/>
                <w:sz w:val="16"/>
              </w:rPr>
            </w:pPr>
          </w:p>
        </w:tc>
        <w:tc>
          <w:tcPr>
            <w:tcW w:w="3619" w:type="dxa"/>
            <w:gridSpan w:val="5"/>
          </w:tcPr>
          <w:p w14:paraId="172E6605" w14:textId="6AC48902" w:rsidR="003F3578" w:rsidRPr="008D003C" w:rsidRDefault="00666131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  <w:r>
              <w:rPr>
                <w:rFonts w:ascii="Univers" w:hAnsi="Univers"/>
                <w:b/>
                <w:bCs/>
                <w:sz w:val="18"/>
              </w:rPr>
              <w:t>Fachbereich</w:t>
            </w:r>
            <w:r w:rsidR="008D003C">
              <w:rPr>
                <w:rFonts w:ascii="Univers" w:hAnsi="Univers"/>
                <w:b/>
                <w:bCs/>
                <w:sz w:val="18"/>
              </w:rPr>
              <w:t xml:space="preserve"> </w:t>
            </w:r>
            <w:r w:rsidR="00576F0A">
              <w:rPr>
                <w:rFonts w:ascii="Univers" w:hAnsi="Univers"/>
                <w:b/>
                <w:bCs/>
                <w:sz w:val="18"/>
              </w:rPr>
              <w:t>21</w:t>
            </w:r>
          </w:p>
          <w:p w14:paraId="34B37E0F" w14:textId="77777777" w:rsidR="00576F0A" w:rsidRDefault="00576F0A">
            <w:pPr>
              <w:rPr>
                <w:rFonts w:ascii="Univers" w:hAnsi="Univers"/>
                <w:b/>
                <w:bCs/>
                <w:sz w:val="18"/>
              </w:rPr>
            </w:pPr>
            <w:r>
              <w:rPr>
                <w:rFonts w:ascii="Univers" w:hAnsi="Univers"/>
                <w:b/>
                <w:bCs/>
                <w:sz w:val="18"/>
              </w:rPr>
              <w:t>&lt; ARBEITSGRUPPE &gt;</w:t>
            </w:r>
          </w:p>
          <w:p w14:paraId="6A0C8689" w14:textId="74B9D854" w:rsidR="00666131" w:rsidRPr="008D003C" w:rsidRDefault="00576F0A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  <w:r>
              <w:rPr>
                <w:rFonts w:ascii="Univers" w:hAnsi="Univers"/>
                <w:b/>
                <w:bCs/>
                <w:sz w:val="18"/>
              </w:rPr>
              <w:t>&lt; Antragstellende Person &gt;</w:t>
            </w:r>
            <w:r w:rsidR="008D003C">
              <w:rPr>
                <w:rFonts w:ascii="Univers" w:hAnsi="Univers"/>
                <w:b/>
                <w:bCs/>
                <w:sz w:val="18"/>
              </w:rPr>
              <w:t xml:space="preserve">      </w:t>
            </w:r>
          </w:p>
        </w:tc>
        <w:tc>
          <w:tcPr>
            <w:tcW w:w="3614" w:type="dxa"/>
            <w:gridSpan w:val="5"/>
            <w:tcBorders>
              <w:right w:val="single" w:sz="12" w:space="0" w:color="auto"/>
            </w:tcBorders>
          </w:tcPr>
          <w:p w14:paraId="7D9222DD" w14:textId="77777777" w:rsidR="003F3578" w:rsidRPr="00EE31D9" w:rsidRDefault="003F3578" w:rsidP="00EE31D9"/>
        </w:tc>
      </w:tr>
      <w:tr w:rsidR="003F3578" w14:paraId="601970C7" w14:textId="77777777" w:rsidTr="00166597">
        <w:trPr>
          <w:cantSplit/>
          <w:trHeight w:hRule="exact" w:val="80"/>
        </w:trPr>
        <w:tc>
          <w:tcPr>
            <w:tcW w:w="2764" w:type="dxa"/>
            <w:vMerge/>
            <w:tcBorders>
              <w:left w:val="single" w:sz="12" w:space="0" w:color="auto"/>
            </w:tcBorders>
          </w:tcPr>
          <w:p w14:paraId="291D4856" w14:textId="77777777" w:rsidR="003F3578" w:rsidRDefault="003F3578">
            <w:pPr>
              <w:rPr>
                <w:sz w:val="14"/>
              </w:rPr>
            </w:pPr>
          </w:p>
        </w:tc>
        <w:tc>
          <w:tcPr>
            <w:tcW w:w="7233" w:type="dxa"/>
            <w:gridSpan w:val="10"/>
            <w:tcBorders>
              <w:right w:val="single" w:sz="12" w:space="0" w:color="auto"/>
            </w:tcBorders>
          </w:tcPr>
          <w:p w14:paraId="636CCDA0" w14:textId="77777777" w:rsidR="003F3578" w:rsidRDefault="003F3578">
            <w:pPr>
              <w:rPr>
                <w:sz w:val="14"/>
              </w:rPr>
            </w:pPr>
          </w:p>
        </w:tc>
      </w:tr>
      <w:tr w:rsidR="003F3578" w14:paraId="65A5A7BA" w14:textId="77777777" w:rsidTr="00166597">
        <w:trPr>
          <w:cantSplit/>
          <w:trHeight w:val="386"/>
        </w:trPr>
        <w:tc>
          <w:tcPr>
            <w:tcW w:w="2764" w:type="dxa"/>
            <w:vMerge/>
            <w:tcBorders>
              <w:left w:val="single" w:sz="12" w:space="0" w:color="auto"/>
              <w:bottom w:val="single" w:sz="8" w:space="0" w:color="auto"/>
            </w:tcBorders>
          </w:tcPr>
          <w:p w14:paraId="4B087396" w14:textId="77777777" w:rsidR="003F3578" w:rsidRDefault="003F3578">
            <w:pPr>
              <w:rPr>
                <w:sz w:val="17"/>
              </w:rPr>
            </w:pPr>
          </w:p>
        </w:tc>
        <w:tc>
          <w:tcPr>
            <w:tcW w:w="3685" w:type="dxa"/>
            <w:gridSpan w:val="6"/>
            <w:tcBorders>
              <w:bottom w:val="single" w:sz="8" w:space="0" w:color="auto"/>
            </w:tcBorders>
          </w:tcPr>
          <w:p w14:paraId="1E470D8C" w14:textId="77777777" w:rsidR="003F3578" w:rsidRDefault="003F3578">
            <w:pPr>
              <w:rPr>
                <w:sz w:val="17"/>
              </w:rPr>
            </w:pPr>
          </w:p>
        </w:tc>
        <w:tc>
          <w:tcPr>
            <w:tcW w:w="3548" w:type="dxa"/>
            <w:gridSpan w:val="4"/>
            <w:tcBorders>
              <w:bottom w:val="single" w:sz="8" w:space="0" w:color="auto"/>
              <w:right w:val="single" w:sz="12" w:space="0" w:color="auto"/>
            </w:tcBorders>
            <w:vAlign w:val="bottom"/>
          </w:tcPr>
          <w:p w14:paraId="26DF7559" w14:textId="5161E2A2" w:rsidR="003F3578" w:rsidRDefault="003F3578">
            <w:pPr>
              <w:jc w:val="right"/>
              <w:rPr>
                <w:rFonts w:ascii="Univers" w:hAnsi="Univers"/>
                <w:sz w:val="16"/>
              </w:rPr>
            </w:pPr>
            <w:r>
              <w:rPr>
                <w:rFonts w:ascii="Univers" w:hAnsi="Univers"/>
                <w:sz w:val="16"/>
              </w:rPr>
              <w:t xml:space="preserve">35032 Marburg, </w:t>
            </w:r>
            <w:r>
              <w:rPr>
                <w:rFonts w:ascii="Univers" w:hAnsi="Univers"/>
                <w:sz w:val="16"/>
              </w:rPr>
              <w:fldChar w:fldCharType="begin"/>
            </w:r>
            <w:r>
              <w:rPr>
                <w:rFonts w:ascii="Univers" w:hAnsi="Univers"/>
                <w:sz w:val="16"/>
              </w:rPr>
              <w:instrText xml:space="preserve"> TIME \@ "d. MMMM yyyy" </w:instrText>
            </w:r>
            <w:r>
              <w:rPr>
                <w:rFonts w:ascii="Univers" w:hAnsi="Univers"/>
                <w:sz w:val="16"/>
              </w:rPr>
              <w:fldChar w:fldCharType="separate"/>
            </w:r>
            <w:r w:rsidR="00576F0A">
              <w:rPr>
                <w:rFonts w:ascii="Univers" w:hAnsi="Univers"/>
                <w:noProof/>
                <w:sz w:val="16"/>
              </w:rPr>
              <w:t>11. November 2025</w:t>
            </w:r>
            <w:r>
              <w:rPr>
                <w:rFonts w:ascii="Univers" w:hAnsi="Univers"/>
                <w:sz w:val="16"/>
              </w:rPr>
              <w:fldChar w:fldCharType="end"/>
            </w:r>
          </w:p>
        </w:tc>
      </w:tr>
      <w:tr w:rsidR="003F3578" w14:paraId="3DE60633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F2086F4" w14:textId="77777777" w:rsidR="003F3578" w:rsidRDefault="003F3578">
            <w:pPr>
              <w:jc w:val="center"/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b/>
                <w:sz w:val="28"/>
              </w:rPr>
              <w:t>Auszahlungsanordnung</w:t>
            </w:r>
          </w:p>
        </w:tc>
      </w:tr>
      <w:tr w:rsidR="003F3578" w14:paraId="1B705C88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C8897E9" w14:textId="77777777" w:rsidR="003F3578" w:rsidRDefault="003F3578">
            <w:pPr>
              <w:jc w:val="center"/>
              <w:rPr>
                <w:rFonts w:ascii="Univers" w:hAnsi="Univers"/>
                <w:b/>
              </w:rPr>
            </w:pPr>
          </w:p>
          <w:p w14:paraId="5F38A720" w14:textId="77777777" w:rsidR="003F3578" w:rsidRDefault="003F3578">
            <w:pPr>
              <w:jc w:val="center"/>
              <w:rPr>
                <w:rFonts w:ascii="Univers" w:hAnsi="Univers"/>
                <w:sz w:val="14"/>
              </w:rPr>
            </w:pPr>
          </w:p>
        </w:tc>
      </w:tr>
      <w:tr w:rsidR="003F3578" w14:paraId="027D2DB5" w14:textId="77777777">
        <w:trPr>
          <w:cantSplit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09A8215" w14:textId="25DCF0F5" w:rsidR="003F3578" w:rsidRDefault="00F01EC3">
            <w:pPr>
              <w:rPr>
                <w:rFonts w:ascii="Univers" w:hAnsi="Univers"/>
                <w:b/>
                <w:sz w:val="18"/>
              </w:rPr>
            </w:pPr>
            <w:r>
              <w:rPr>
                <w:rFonts w:ascii="Univers" w:hAnsi="Univers"/>
                <w:b/>
                <w:sz w:val="18"/>
              </w:rPr>
              <w:t xml:space="preserve">Zahlungsweg </w:t>
            </w:r>
            <w:r w:rsidRPr="00F01EC3">
              <w:rPr>
                <w:rFonts w:ascii="Univers" w:hAnsi="Univers"/>
                <w:sz w:val="16"/>
                <w:szCs w:val="16"/>
              </w:rPr>
              <w:t>(Überweisung</w:t>
            </w:r>
            <w:r>
              <w:rPr>
                <w:rFonts w:ascii="Univers" w:hAnsi="Univers"/>
                <w:sz w:val="16"/>
                <w:szCs w:val="16"/>
              </w:rPr>
              <w:t xml:space="preserve"> oder</w:t>
            </w:r>
            <w:r w:rsidR="008D003C">
              <w:rPr>
                <w:rFonts w:ascii="Univers" w:hAnsi="Univers"/>
                <w:sz w:val="16"/>
                <w:szCs w:val="16"/>
              </w:rPr>
              <w:t xml:space="preserve"> Bars</w:t>
            </w:r>
            <w:r w:rsidRPr="00F01EC3">
              <w:rPr>
                <w:rFonts w:ascii="Univers" w:hAnsi="Univers"/>
                <w:sz w:val="16"/>
                <w:szCs w:val="16"/>
              </w:rPr>
              <w:t>check</w:t>
            </w:r>
            <w:r>
              <w:rPr>
                <w:rFonts w:ascii="Univers" w:hAnsi="Univers"/>
                <w:sz w:val="16"/>
                <w:szCs w:val="16"/>
              </w:rPr>
              <w:t>)</w:t>
            </w:r>
          </w:p>
        </w:tc>
      </w:tr>
      <w:tr w:rsidR="003F3578" w14:paraId="54ED5343" w14:textId="77777777">
        <w:trPr>
          <w:cantSplit/>
        </w:trPr>
        <w:tc>
          <w:tcPr>
            <w:tcW w:w="9997" w:type="dxa"/>
            <w:gridSpan w:val="11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4F3693" w14:textId="5E73384D" w:rsidR="003F3578" w:rsidRPr="008D003C" w:rsidRDefault="003F3578">
            <w:pPr>
              <w:rPr>
                <w:rFonts w:ascii="Univers" w:hAnsi="Univers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3F3578" w14:paraId="287DE508" w14:textId="77777777">
        <w:trPr>
          <w:cantSplit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2FA0021D" w14:textId="780E6489" w:rsidR="003F3578" w:rsidRDefault="003F3578">
            <w:pPr>
              <w:rPr>
                <w:rFonts w:ascii="Univers" w:hAnsi="Univers"/>
                <w:b/>
                <w:sz w:val="18"/>
              </w:rPr>
            </w:pPr>
            <w:r>
              <w:rPr>
                <w:rFonts w:ascii="Univers" w:hAnsi="Univers"/>
                <w:b/>
                <w:sz w:val="18"/>
              </w:rPr>
              <w:t>Empfänger</w:t>
            </w:r>
            <w:r w:rsidR="00F01EC3">
              <w:rPr>
                <w:rFonts w:ascii="Univers" w:hAnsi="Univers"/>
                <w:b/>
                <w:sz w:val="18"/>
              </w:rPr>
              <w:t xml:space="preserve"> </w:t>
            </w:r>
          </w:p>
        </w:tc>
      </w:tr>
      <w:tr w:rsidR="00166597" w14:paraId="00C206D4" w14:textId="77777777">
        <w:trPr>
          <w:cantSplit/>
          <w:trHeight w:val="314"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C6EC681" w14:textId="36FB53EE" w:rsidR="00166597" w:rsidRPr="008D003C" w:rsidRDefault="0016659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</w:p>
        </w:tc>
      </w:tr>
      <w:tr w:rsidR="003F3578" w14:paraId="1CE17AF7" w14:textId="77777777">
        <w:trPr>
          <w:cantSplit/>
          <w:trHeight w:val="314"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5A0B4004" w14:textId="23AB84E2" w:rsidR="008D003C" w:rsidRDefault="00166597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>Geburtsdatum:</w:t>
            </w:r>
            <w:r w:rsidRPr="008D003C">
              <w:rPr>
                <w:rFonts w:ascii="Univers" w:hAnsi="Univers"/>
                <w:b/>
                <w:bCs/>
              </w:rPr>
              <w:t xml:space="preserve"> </w:t>
            </w:r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 xml:space="preserve">                                                                          </w:t>
            </w:r>
          </w:p>
          <w:p w14:paraId="00C83D3A" w14:textId="0615AAAC" w:rsidR="003F3578" w:rsidRPr="008D003C" w:rsidRDefault="00166597">
            <w:pPr>
              <w:rPr>
                <w:rFonts w:ascii="Univers" w:hAnsi="Univers"/>
                <w:b/>
                <w:bCs/>
                <w:sz w:val="17"/>
              </w:rPr>
            </w:pPr>
            <w:proofErr w:type="spellStart"/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>SteuerID</w:t>
            </w:r>
            <w:proofErr w:type="spellEnd"/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>: ID</w:t>
            </w:r>
            <w:r w:rsidR="008D003C">
              <w:rPr>
                <w:rFonts w:ascii="Univers" w:hAnsi="Univers"/>
                <w:b/>
                <w:bCs/>
              </w:rPr>
              <w:t xml:space="preserve"> </w:t>
            </w:r>
          </w:p>
        </w:tc>
      </w:tr>
      <w:tr w:rsidR="003F3578" w14:paraId="0C476205" w14:textId="77777777" w:rsidTr="00CC2846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A183BA" w14:textId="03E2D835" w:rsidR="003F3578" w:rsidRPr="008D003C" w:rsidRDefault="00CC2846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>IBAN</w:t>
            </w:r>
            <w:r w:rsidR="00251577" w:rsidRPr="008D003C">
              <w:rPr>
                <w:rFonts w:ascii="Univers" w:hAnsi="Univers"/>
                <w:b/>
                <w:bCs/>
                <w:sz w:val="18"/>
                <w:szCs w:val="18"/>
              </w:rPr>
              <w:t>-</w:t>
            </w:r>
            <w:proofErr w:type="gramStart"/>
            <w:r w:rsidR="00251577" w:rsidRPr="008D003C">
              <w:rPr>
                <w:rFonts w:ascii="Univers" w:hAnsi="Univers"/>
                <w:b/>
                <w:bCs/>
                <w:sz w:val="18"/>
                <w:szCs w:val="18"/>
              </w:rPr>
              <w:t>Nr.</w:t>
            </w:r>
            <w:r w:rsidRPr="008D003C">
              <w:rPr>
                <w:rFonts w:ascii="Univers" w:hAnsi="Univers"/>
                <w:b/>
                <w:bCs/>
                <w:sz w:val="18"/>
                <w:szCs w:val="18"/>
              </w:rPr>
              <w:t xml:space="preserve"> :</w:t>
            </w:r>
            <w:proofErr w:type="gramEnd"/>
          </w:p>
        </w:tc>
      </w:tr>
      <w:tr w:rsidR="003F3578" w14:paraId="662A689E" w14:textId="77777777" w:rsidTr="00CC2846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9881F6D" w14:textId="4EDDEFC7" w:rsidR="003F3578" w:rsidRDefault="00CC2846" w:rsidP="00CC2846">
            <w:pPr>
              <w:rPr>
                <w:rFonts w:ascii="Univers" w:hAnsi="Univers"/>
                <w:b/>
                <w:sz w:val="24"/>
              </w:rPr>
            </w:pPr>
            <w:r w:rsidRPr="008D003C">
              <w:rPr>
                <w:rFonts w:ascii="Univers" w:hAnsi="Univers"/>
                <w:b/>
                <w:sz w:val="18"/>
                <w:szCs w:val="18"/>
              </w:rPr>
              <w:t>Betrag:</w:t>
            </w:r>
            <w:r>
              <w:rPr>
                <w:rFonts w:ascii="Univers" w:hAnsi="Univers"/>
                <w:b/>
                <w:sz w:val="16"/>
              </w:rPr>
              <w:t xml:space="preserve">  </w:t>
            </w:r>
            <w:r w:rsidR="006D335D">
              <w:rPr>
                <w:rFonts w:ascii="Univers" w:hAnsi="Univers"/>
                <w:b/>
                <w:sz w:val="16"/>
              </w:rPr>
              <w:t xml:space="preserve">                             </w:t>
            </w:r>
            <w:r>
              <w:rPr>
                <w:rFonts w:ascii="Univers" w:hAnsi="Univers"/>
                <w:b/>
              </w:rPr>
              <w:t>Euro</w:t>
            </w:r>
          </w:p>
        </w:tc>
      </w:tr>
      <w:tr w:rsidR="003F3578" w14:paraId="072CE723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3FC754E" w14:textId="77777777" w:rsidR="003F3578" w:rsidRDefault="003F3578">
            <w:pPr>
              <w:rPr>
                <w:rFonts w:ascii="Univers" w:hAnsi="Univers"/>
                <w:sz w:val="14"/>
              </w:rPr>
            </w:pPr>
          </w:p>
        </w:tc>
      </w:tr>
      <w:tr w:rsidR="00CC2846" w14:paraId="4A7DE9F3" w14:textId="77777777">
        <w:trPr>
          <w:cantSplit/>
          <w:trHeight w:val="300"/>
        </w:trPr>
        <w:tc>
          <w:tcPr>
            <w:tcW w:w="9426" w:type="dxa"/>
            <w:gridSpan w:val="10"/>
            <w:tcBorders>
              <w:left w:val="single" w:sz="12" w:space="0" w:color="auto"/>
            </w:tcBorders>
            <w:vAlign w:val="center"/>
          </w:tcPr>
          <w:p w14:paraId="60ABED39" w14:textId="33447D7C" w:rsidR="00CC2846" w:rsidRPr="008D003C" w:rsidRDefault="00190932">
            <w:pPr>
              <w:rPr>
                <w:rFonts w:ascii="Univers" w:hAnsi="Univers"/>
                <w:sz w:val="18"/>
                <w:szCs w:val="18"/>
              </w:rPr>
            </w:pPr>
            <w:r w:rsidRPr="008D003C">
              <w:rPr>
                <w:rFonts w:ascii="Univers" w:hAnsi="Univers"/>
                <w:sz w:val="18"/>
                <w:szCs w:val="18"/>
              </w:rPr>
              <w:t>i. B. (ab € 500)</w:t>
            </w:r>
            <w:r w:rsidR="008D003C" w:rsidRPr="008D003C">
              <w:rPr>
                <w:rFonts w:ascii="Univers" w:hAnsi="Univers"/>
                <w:sz w:val="18"/>
                <w:szCs w:val="18"/>
              </w:rPr>
              <w:t xml:space="preserve">  </w:t>
            </w:r>
          </w:p>
        </w:tc>
        <w:tc>
          <w:tcPr>
            <w:tcW w:w="571" w:type="dxa"/>
            <w:tcBorders>
              <w:right w:val="single" w:sz="12" w:space="0" w:color="auto"/>
            </w:tcBorders>
          </w:tcPr>
          <w:p w14:paraId="3EB896CC" w14:textId="77777777" w:rsidR="00CC2846" w:rsidRDefault="00CC2846">
            <w:pPr>
              <w:jc w:val="right"/>
              <w:rPr>
                <w:rFonts w:ascii="Univers" w:hAnsi="Univers"/>
                <w:b/>
                <w:sz w:val="24"/>
              </w:rPr>
            </w:pPr>
          </w:p>
        </w:tc>
      </w:tr>
      <w:tr w:rsidR="00CC2846" w14:paraId="60B1A558" w14:textId="77777777" w:rsidTr="00CC2846">
        <w:trPr>
          <w:cantSplit/>
          <w:trHeight w:val="300"/>
        </w:trPr>
        <w:tc>
          <w:tcPr>
            <w:tcW w:w="9426" w:type="dxa"/>
            <w:gridSpan w:val="10"/>
            <w:tcBorders>
              <w:left w:val="single" w:sz="12" w:space="0" w:color="auto"/>
            </w:tcBorders>
            <w:vAlign w:val="bottom"/>
          </w:tcPr>
          <w:p w14:paraId="5B84E0F3" w14:textId="77777777" w:rsidR="00CC2846" w:rsidRDefault="00CC2846" w:rsidP="00CC2846">
            <w:pPr>
              <w:rPr>
                <w:rFonts w:ascii="Univers" w:hAnsi="Univers"/>
                <w:sz w:val="14"/>
              </w:rPr>
            </w:pPr>
          </w:p>
        </w:tc>
        <w:tc>
          <w:tcPr>
            <w:tcW w:w="571" w:type="dxa"/>
            <w:tcBorders>
              <w:right w:val="single" w:sz="12" w:space="0" w:color="auto"/>
            </w:tcBorders>
          </w:tcPr>
          <w:p w14:paraId="13B6A3AB" w14:textId="40E4B255" w:rsidR="00CC2846" w:rsidRDefault="00CC2846">
            <w:pPr>
              <w:jc w:val="right"/>
              <w:rPr>
                <w:rFonts w:ascii="Univers" w:hAnsi="Univers"/>
                <w:sz w:val="17"/>
              </w:rPr>
            </w:pPr>
          </w:p>
        </w:tc>
      </w:tr>
      <w:tr w:rsidR="00CC2846" w14:paraId="01E5FEF9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1A211316" w14:textId="77777777" w:rsidR="00CC2846" w:rsidRPr="008D003C" w:rsidRDefault="00CC2846">
            <w:pPr>
              <w:rPr>
                <w:rFonts w:ascii="Univers" w:hAnsi="Univers"/>
                <w:sz w:val="18"/>
                <w:szCs w:val="18"/>
              </w:rPr>
            </w:pPr>
            <w:r w:rsidRPr="008D003C">
              <w:rPr>
                <w:rFonts w:ascii="Univers" w:hAnsi="Univers"/>
                <w:b/>
                <w:sz w:val="18"/>
                <w:szCs w:val="18"/>
              </w:rPr>
              <w:t>Begründung der Ausgabe</w:t>
            </w:r>
            <w:r w:rsidRPr="008D003C">
              <w:rPr>
                <w:rFonts w:ascii="Univers" w:hAnsi="Univers"/>
                <w:sz w:val="18"/>
                <w:szCs w:val="18"/>
              </w:rPr>
              <w:t xml:space="preserve"> (VV Nr. 10 zu § 70 LHO)</w:t>
            </w:r>
          </w:p>
        </w:tc>
      </w:tr>
      <w:tr w:rsidR="00CC2846" w14:paraId="35F65B58" w14:textId="77777777">
        <w:trPr>
          <w:cantSplit/>
          <w:trHeight w:val="1200"/>
        </w:trPr>
        <w:tc>
          <w:tcPr>
            <w:tcW w:w="9997" w:type="dxa"/>
            <w:gridSpan w:val="11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F7350F9" w14:textId="1D8A3E13" w:rsidR="00CC2846" w:rsidRDefault="00576F0A">
            <w:pPr>
              <w:rPr>
                <w:rFonts w:ascii="Univers" w:hAnsi="Univers"/>
                <w:sz w:val="17"/>
              </w:rPr>
            </w:pPr>
            <w:r>
              <w:rPr>
                <w:rFonts w:ascii="Univers" w:hAnsi="Univers"/>
                <w:sz w:val="17"/>
              </w:rPr>
              <w:t>&lt; Nachvollziehbare Begründung hier &gt;</w:t>
            </w:r>
          </w:p>
        </w:tc>
      </w:tr>
      <w:tr w:rsidR="00CC2846" w14:paraId="72A8307E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71B0554" w14:textId="77777777" w:rsidR="00CC2846" w:rsidRPr="008D003C" w:rsidRDefault="00CC2846">
            <w:pPr>
              <w:rPr>
                <w:rFonts w:ascii="Univers" w:hAnsi="Univers"/>
                <w:sz w:val="18"/>
                <w:szCs w:val="18"/>
              </w:rPr>
            </w:pPr>
            <w:r w:rsidRPr="008D003C">
              <w:rPr>
                <w:rFonts w:ascii="Univers" w:hAnsi="Univers"/>
                <w:b/>
                <w:sz w:val="18"/>
                <w:szCs w:val="18"/>
              </w:rPr>
              <w:t>Hinweise auf Unterlagen</w:t>
            </w:r>
          </w:p>
        </w:tc>
      </w:tr>
      <w:tr w:rsidR="00CC2846" w14:paraId="3231FB00" w14:textId="77777777">
        <w:trPr>
          <w:cantSplit/>
          <w:trHeight w:val="800"/>
        </w:trPr>
        <w:tc>
          <w:tcPr>
            <w:tcW w:w="9997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39594ED4" w14:textId="77777777" w:rsidR="00CC2846" w:rsidRDefault="00CC2846">
            <w:pPr>
              <w:rPr>
                <w:rFonts w:ascii="Univers" w:hAnsi="Univers"/>
                <w:sz w:val="17"/>
              </w:rPr>
            </w:pPr>
          </w:p>
        </w:tc>
      </w:tr>
      <w:tr w:rsidR="00CC2846" w14:paraId="69C666DB" w14:textId="77777777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4276FCA0" w14:textId="77777777" w:rsidR="00CC2846" w:rsidRDefault="00CC2846">
            <w:pPr>
              <w:rPr>
                <w:rFonts w:ascii="Univers" w:hAnsi="Univers"/>
                <w:sz w:val="16"/>
              </w:rPr>
            </w:pPr>
            <w:r>
              <w:rPr>
                <w:rFonts w:ascii="Univers" w:hAnsi="Univers"/>
                <w:b/>
                <w:sz w:val="16"/>
              </w:rPr>
              <w:t xml:space="preserve">Vermerke </w:t>
            </w:r>
            <w:r>
              <w:rPr>
                <w:rFonts w:ascii="Univers" w:hAnsi="Univers"/>
                <w:sz w:val="16"/>
              </w:rPr>
              <w:t>(z. B. über Fälligkeit, Aufrechnung, Maßnahme usw.)</w:t>
            </w:r>
          </w:p>
        </w:tc>
      </w:tr>
      <w:tr w:rsidR="00CC2846" w14:paraId="65064EBF" w14:textId="77777777">
        <w:trPr>
          <w:cantSplit/>
          <w:trHeight w:val="800"/>
        </w:trPr>
        <w:tc>
          <w:tcPr>
            <w:tcW w:w="9997" w:type="dxa"/>
            <w:gridSpan w:val="11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64CC80" w14:textId="77777777" w:rsidR="00CC2846" w:rsidRDefault="00CC2846">
            <w:pPr>
              <w:rPr>
                <w:rFonts w:ascii="Univers" w:hAnsi="Univers"/>
                <w:sz w:val="17"/>
              </w:rPr>
            </w:pPr>
          </w:p>
        </w:tc>
      </w:tr>
      <w:tr w:rsidR="00CC2846" w14:paraId="499641F6" w14:textId="77777777" w:rsidTr="005D6C13">
        <w:trPr>
          <w:cantSplit/>
          <w:trHeight w:val="1049"/>
        </w:trPr>
        <w:tc>
          <w:tcPr>
            <w:tcW w:w="499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E07E627" w14:textId="77777777" w:rsidR="00CC2846" w:rsidRDefault="00CC2846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>Feststellungsvermerk</w:t>
            </w:r>
          </w:p>
          <w:p w14:paraId="42F1C515" w14:textId="77777777" w:rsidR="00CC2846" w:rsidRDefault="00CC2846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>Sachlich richtig                   und*)                        Rechnerisch richtig</w:t>
            </w:r>
          </w:p>
          <w:p w14:paraId="5940DAF0" w14:textId="77777777" w:rsidR="008C623C" w:rsidRDefault="008C623C">
            <w:pPr>
              <w:rPr>
                <w:rFonts w:ascii="Univers" w:hAnsi="Univers"/>
                <w:sz w:val="14"/>
              </w:rPr>
            </w:pPr>
          </w:p>
          <w:p w14:paraId="759118BC" w14:textId="77777777" w:rsidR="008C623C" w:rsidRDefault="008C623C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 xml:space="preserve"> Unterschrift</w:t>
            </w:r>
          </w:p>
          <w:p w14:paraId="50154E2B" w14:textId="2EAE737C" w:rsidR="008C623C" w:rsidRDefault="008C623C">
            <w:pPr>
              <w:rPr>
                <w:rFonts w:ascii="Univers" w:hAnsi="Univers"/>
                <w:sz w:val="14"/>
              </w:rPr>
            </w:pPr>
          </w:p>
        </w:tc>
        <w:tc>
          <w:tcPr>
            <w:tcW w:w="4999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5C64A5F4" w14:textId="77777777" w:rsidR="00CC2846" w:rsidRDefault="00CC2846">
            <w:pPr>
              <w:rPr>
                <w:rFonts w:ascii="Univers" w:hAnsi="Univers"/>
                <w:sz w:val="14"/>
              </w:rPr>
            </w:pPr>
          </w:p>
          <w:p w14:paraId="1C3F75C8" w14:textId="1974907A" w:rsidR="00CC2846" w:rsidRDefault="00CC2846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>Rechnerisch richtig</w:t>
            </w:r>
          </w:p>
        </w:tc>
      </w:tr>
      <w:tr w:rsidR="00CC2846" w14:paraId="12E5142D" w14:textId="77777777" w:rsidTr="003F3578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46D5F13" w14:textId="77777777" w:rsidR="00CC2846" w:rsidRDefault="00CC2846" w:rsidP="004E4742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 xml:space="preserve">(Unterschrift, Amtsbezeichnung bzw. Ver.-Gruppe)                                                   (Unterschrift </w:t>
            </w:r>
            <w:r w:rsidRPr="00615014">
              <w:rPr>
                <w:rFonts w:ascii="Univers" w:hAnsi="Univers"/>
                <w:b/>
                <w:sz w:val="14"/>
              </w:rPr>
              <w:t>Wirtschaftsverwalter(in)</w:t>
            </w:r>
            <w:r>
              <w:rPr>
                <w:rFonts w:ascii="Univers" w:hAnsi="Univers"/>
                <w:sz w:val="14"/>
              </w:rPr>
              <w:t>, Amtsbezeichnung bzw. Ver.-Gruppe)</w:t>
            </w:r>
          </w:p>
        </w:tc>
      </w:tr>
      <w:tr w:rsidR="00CC2846" w14:paraId="3801B60A" w14:textId="77777777" w:rsidTr="003F3578">
        <w:trPr>
          <w:cantSplit/>
          <w:trHeight w:val="300"/>
        </w:trPr>
        <w:tc>
          <w:tcPr>
            <w:tcW w:w="9997" w:type="dxa"/>
            <w:gridSpan w:val="11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43C5A1" w14:textId="658ECFDE" w:rsidR="00CC2846" w:rsidRPr="00395146" w:rsidRDefault="00CC2846">
            <w:pPr>
              <w:rPr>
                <w:rFonts w:ascii="Univers" w:hAnsi="Univers"/>
                <w:b/>
                <w:bCs/>
                <w:sz w:val="18"/>
                <w:szCs w:val="18"/>
              </w:rPr>
            </w:pPr>
          </w:p>
        </w:tc>
      </w:tr>
      <w:tr w:rsidR="00CC2846" w14:paraId="135E9B61" w14:textId="77777777" w:rsidTr="003F3578">
        <w:trPr>
          <w:cantSplit/>
          <w:trHeight w:val="300"/>
        </w:trPr>
        <w:tc>
          <w:tcPr>
            <w:tcW w:w="9997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15D8C" w14:textId="77777777" w:rsidR="00CC2846" w:rsidRDefault="00CC2846" w:rsidP="00C56215">
            <w:pPr>
              <w:rPr>
                <w:rFonts w:ascii="Univers" w:hAnsi="Univers"/>
                <w:sz w:val="14"/>
              </w:rPr>
            </w:pPr>
            <w:r>
              <w:rPr>
                <w:rFonts w:ascii="Univers" w:hAnsi="Univers"/>
                <w:sz w:val="14"/>
              </w:rPr>
              <w:t xml:space="preserve">             Unterschrift in Druckbuchstaben                                                                               Unterschrift in Druckbuchstaben</w:t>
            </w:r>
          </w:p>
        </w:tc>
      </w:tr>
      <w:tr w:rsidR="00CC2846" w14:paraId="260B4D9F" w14:textId="77777777" w:rsidTr="003F3578">
        <w:trPr>
          <w:cantSplit/>
          <w:trHeight w:val="234"/>
        </w:trPr>
        <w:tc>
          <w:tcPr>
            <w:tcW w:w="333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7B91B6" w14:textId="77777777" w:rsidR="00CC2846" w:rsidRDefault="00CC2846">
            <w:pPr>
              <w:pStyle w:val="berschrift3"/>
            </w:pPr>
            <w:r>
              <w:t>Deb/Kred/</w:t>
            </w:r>
            <w:proofErr w:type="spellStart"/>
            <w:r>
              <w:t>SaKo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91B2CF" w14:textId="77777777" w:rsidR="00CC2846" w:rsidRDefault="00CC2846">
            <w:pPr>
              <w:pStyle w:val="berschrift3"/>
            </w:pPr>
            <w:r>
              <w:t>Betrag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8571D0" w14:textId="77777777" w:rsidR="00CC2846" w:rsidRDefault="00CC2846">
            <w:pPr>
              <w:pStyle w:val="berschrift3"/>
            </w:pPr>
            <w:r>
              <w:t>Steuer</w:t>
            </w:r>
          </w:p>
        </w:tc>
        <w:tc>
          <w:tcPr>
            <w:tcW w:w="3123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6BFE66" w14:textId="77777777" w:rsidR="00CC2846" w:rsidRDefault="00CC2846">
            <w:pPr>
              <w:pStyle w:val="berschrift3"/>
            </w:pPr>
            <w:proofErr w:type="spellStart"/>
            <w:r>
              <w:t>KoSt</w:t>
            </w:r>
            <w:proofErr w:type="spellEnd"/>
            <w:r>
              <w:t>/Projekt</w:t>
            </w:r>
          </w:p>
        </w:tc>
      </w:tr>
      <w:tr w:rsidR="00CC2846" w14:paraId="76331B23" w14:textId="77777777" w:rsidTr="007E062A">
        <w:trPr>
          <w:cantSplit/>
          <w:trHeight w:val="307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AD99F1" w14:textId="32C95EFA" w:rsidR="00CC2846" w:rsidRPr="008D003C" w:rsidRDefault="00CC2846">
            <w:pPr>
              <w:rPr>
                <w:rFonts w:ascii="Univers" w:hAnsi="Univers"/>
                <w:b/>
                <w:bCs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697A" w14:textId="7E1CC4AA" w:rsidR="00CC2846" w:rsidRPr="00281A0B" w:rsidRDefault="00CC2846">
            <w:pPr>
              <w:rPr>
                <w:rFonts w:ascii="Univers" w:hAnsi="Univers"/>
                <w:b/>
                <w:bCs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2643" w14:textId="77777777" w:rsidR="00CC2846" w:rsidRDefault="00CC2846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46DA57" w14:textId="77777777" w:rsidR="00CC2846" w:rsidRDefault="00CC2846">
            <w:pPr>
              <w:rPr>
                <w:rFonts w:ascii="Univers" w:hAnsi="Univers"/>
                <w:sz w:val="18"/>
              </w:rPr>
            </w:pPr>
          </w:p>
        </w:tc>
      </w:tr>
      <w:tr w:rsidR="00281A0B" w14:paraId="58D704D6" w14:textId="77777777" w:rsidTr="007E062A">
        <w:trPr>
          <w:cantSplit/>
          <w:trHeight w:val="270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A4FE42" w14:textId="724D62CD" w:rsidR="00281A0B" w:rsidRPr="008D003C" w:rsidRDefault="00281A0B" w:rsidP="00281A0B">
            <w:pPr>
              <w:rPr>
                <w:rFonts w:ascii="Univers" w:hAnsi="Univers"/>
                <w:b/>
                <w:bCs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D39" w14:textId="65B36F09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45FB" w14:textId="3385F975" w:rsidR="00281A0B" w:rsidRPr="00395146" w:rsidRDefault="00281A0B" w:rsidP="00281A0B">
            <w:pPr>
              <w:rPr>
                <w:rFonts w:ascii="Univers" w:hAnsi="Univers"/>
                <w:b/>
                <w:bCs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367299" w14:textId="35BFDD30" w:rsidR="00281A0B" w:rsidRPr="00281A0B" w:rsidRDefault="00281A0B" w:rsidP="00281A0B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</w:p>
        </w:tc>
      </w:tr>
      <w:tr w:rsidR="00281A0B" w14:paraId="629A84A8" w14:textId="77777777" w:rsidTr="007E062A">
        <w:trPr>
          <w:cantSplit/>
          <w:trHeight w:val="288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E17ADB" w14:textId="7374DF9D" w:rsidR="00281A0B" w:rsidRPr="00281A0B" w:rsidRDefault="00281A0B" w:rsidP="00281A0B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F9BA" w14:textId="2FB7A6C7" w:rsidR="00281A0B" w:rsidRPr="00281A0B" w:rsidRDefault="00281A0B" w:rsidP="00281A0B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2A10" w14:textId="77777777" w:rsidR="00281A0B" w:rsidRPr="00281A0B" w:rsidRDefault="00281A0B" w:rsidP="00281A0B">
            <w:pPr>
              <w:rPr>
                <w:rFonts w:ascii="Univers" w:hAnsi="Univers"/>
                <w:color w:val="FF0000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18B51" w14:textId="1C95528E" w:rsidR="00281A0B" w:rsidRPr="00281A0B" w:rsidRDefault="00281A0B" w:rsidP="00281A0B">
            <w:pPr>
              <w:rPr>
                <w:rFonts w:ascii="Univers" w:hAnsi="Univers"/>
                <w:b/>
                <w:bCs/>
                <w:color w:val="FF0000"/>
                <w:sz w:val="18"/>
              </w:rPr>
            </w:pPr>
          </w:p>
        </w:tc>
      </w:tr>
      <w:tr w:rsidR="00281A0B" w14:paraId="0098357C" w14:textId="77777777" w:rsidTr="007E062A">
        <w:trPr>
          <w:cantSplit/>
          <w:trHeight w:val="264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DFFFE4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A605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DFA4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51578B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</w:tr>
      <w:tr w:rsidR="00281A0B" w14:paraId="57C62ED6" w14:textId="77777777" w:rsidTr="007E062A">
        <w:trPr>
          <w:cantSplit/>
          <w:trHeight w:val="268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489330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7AAB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DC72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A6D1A9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</w:tr>
      <w:tr w:rsidR="00281A0B" w14:paraId="71A82DD2" w14:textId="77777777" w:rsidTr="007E062A">
        <w:trPr>
          <w:cantSplit/>
          <w:trHeight w:val="286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FFBDE7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31EB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688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E53828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</w:tr>
      <w:tr w:rsidR="00281A0B" w14:paraId="7B939E22" w14:textId="77777777" w:rsidTr="007E062A">
        <w:trPr>
          <w:cantSplit/>
          <w:trHeight w:val="276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F2C294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9A2F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BE8F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1D6AB6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</w:tr>
      <w:tr w:rsidR="00281A0B" w14:paraId="106BE3CD" w14:textId="77777777" w:rsidTr="007E062A">
        <w:trPr>
          <w:cantSplit/>
          <w:trHeight w:val="266"/>
        </w:trPr>
        <w:tc>
          <w:tcPr>
            <w:tcW w:w="33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266C45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7EE4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B2EA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09CCB" w14:textId="77777777" w:rsidR="00281A0B" w:rsidRDefault="00281A0B" w:rsidP="00281A0B">
            <w:pPr>
              <w:rPr>
                <w:rFonts w:ascii="Univers" w:hAnsi="Univers"/>
                <w:sz w:val="18"/>
              </w:rPr>
            </w:pPr>
          </w:p>
        </w:tc>
      </w:tr>
      <w:tr w:rsidR="00281A0B" w14:paraId="44CE7E39" w14:textId="77777777" w:rsidTr="003F3578">
        <w:trPr>
          <w:cantSplit/>
          <w:trHeight w:val="552"/>
        </w:trPr>
        <w:tc>
          <w:tcPr>
            <w:tcW w:w="602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5D54F8" w14:textId="77777777" w:rsidR="00281A0B" w:rsidRDefault="00281A0B" w:rsidP="00281A0B">
            <w:pPr>
              <w:rPr>
                <w:rFonts w:ascii="Univers" w:hAnsi="Univers"/>
                <w:b/>
                <w:bCs/>
                <w:sz w:val="18"/>
              </w:rPr>
            </w:pPr>
            <w:r>
              <w:rPr>
                <w:rFonts w:ascii="Univers" w:hAnsi="Univers"/>
                <w:b/>
                <w:bCs/>
                <w:sz w:val="18"/>
              </w:rPr>
              <w:t>DV-Beleg-Nr.:</w:t>
            </w:r>
          </w:p>
          <w:p w14:paraId="160EF0F6" w14:textId="278CDC71" w:rsidR="00281A0B" w:rsidRDefault="00281A0B" w:rsidP="00281A0B">
            <w:pPr>
              <w:rPr>
                <w:rFonts w:ascii="Univers" w:hAnsi="Univers"/>
                <w:b/>
                <w:bCs/>
                <w:sz w:val="18"/>
              </w:rPr>
            </w:pPr>
          </w:p>
        </w:tc>
        <w:tc>
          <w:tcPr>
            <w:tcW w:w="397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C2B0A1" w14:textId="77777777" w:rsidR="00281A0B" w:rsidRDefault="00281A0B" w:rsidP="00281A0B">
            <w:pPr>
              <w:pStyle w:val="berschrift2"/>
              <w:rPr>
                <w:rFonts w:ascii="Univers" w:hAnsi="Univers"/>
                <w:bCs/>
              </w:rPr>
            </w:pPr>
            <w:r>
              <w:rPr>
                <w:rFonts w:ascii="Univers" w:hAnsi="Univers"/>
                <w:bCs/>
              </w:rPr>
              <w:t>Namenszeichen/Datum</w:t>
            </w:r>
          </w:p>
          <w:p w14:paraId="563EDDC4" w14:textId="61F1A022" w:rsidR="00281A0B" w:rsidRPr="008D003C" w:rsidRDefault="00281A0B" w:rsidP="00281A0B"/>
        </w:tc>
      </w:tr>
    </w:tbl>
    <w:p w14:paraId="40CD1844" w14:textId="77777777" w:rsidR="003F3578" w:rsidRPr="00AA5C90" w:rsidRDefault="00AA5C90">
      <w:pPr>
        <w:rPr>
          <w:rFonts w:ascii="Univers" w:hAnsi="Univers"/>
          <w:sz w:val="12"/>
          <w:szCs w:val="12"/>
        </w:rPr>
      </w:pPr>
      <w:r w:rsidRPr="00AA5C90">
        <w:rPr>
          <w:rFonts w:ascii="Univers" w:hAnsi="Univers"/>
          <w:sz w:val="12"/>
          <w:szCs w:val="12"/>
        </w:rPr>
        <w:t>*) bitte nicht zu treffendes streichen</w:t>
      </w:r>
    </w:p>
    <w:sectPr w:rsidR="003F3578" w:rsidRPr="00AA5C90" w:rsidSect="0001055A">
      <w:pgSz w:w="11907" w:h="16840" w:code="9"/>
      <w:pgMar w:top="425" w:right="1418" w:bottom="3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65204"/>
    <w:multiLevelType w:val="hybridMultilevel"/>
    <w:tmpl w:val="875C537A"/>
    <w:lvl w:ilvl="0" w:tplc="2E28FEDA">
      <w:start w:val="5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5365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31"/>
    <w:rsid w:val="0001055A"/>
    <w:rsid w:val="00166597"/>
    <w:rsid w:val="0018482E"/>
    <w:rsid w:val="00190932"/>
    <w:rsid w:val="00203D22"/>
    <w:rsid w:val="00251577"/>
    <w:rsid w:val="00281A0B"/>
    <w:rsid w:val="002D5F42"/>
    <w:rsid w:val="00395146"/>
    <w:rsid w:val="003F3578"/>
    <w:rsid w:val="00452A14"/>
    <w:rsid w:val="004E4742"/>
    <w:rsid w:val="00576F0A"/>
    <w:rsid w:val="005D6C13"/>
    <w:rsid w:val="00615014"/>
    <w:rsid w:val="00666131"/>
    <w:rsid w:val="006D335D"/>
    <w:rsid w:val="00702C1A"/>
    <w:rsid w:val="007E062A"/>
    <w:rsid w:val="008C623C"/>
    <w:rsid w:val="008D003C"/>
    <w:rsid w:val="00AA5C90"/>
    <w:rsid w:val="00AD439C"/>
    <w:rsid w:val="00C205A0"/>
    <w:rsid w:val="00C56215"/>
    <w:rsid w:val="00CC2846"/>
    <w:rsid w:val="00D729EF"/>
    <w:rsid w:val="00DD7F0C"/>
    <w:rsid w:val="00E40F9B"/>
    <w:rsid w:val="00EE31D9"/>
    <w:rsid w:val="00F01EC3"/>
    <w:rsid w:val="00F85EF2"/>
    <w:rsid w:val="00FD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B637A"/>
  <w15:chartTrackingRefBased/>
  <w15:docId w15:val="{F5220B74-99D0-4A5F-92B5-B426DB37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 New Roman" w:hAnsi="Times New Roman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Univers" w:hAnsi="Univers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redeFr">
    <w:name w:val="AnredeFr"/>
    <w:basedOn w:val="Standard"/>
    <w:rPr>
      <w:sz w:val="24"/>
    </w:rPr>
  </w:style>
  <w:style w:type="paragraph" w:styleId="Sprechblasentext">
    <w:name w:val="Balloon Text"/>
    <w:basedOn w:val="Standard"/>
    <w:semiHidden/>
    <w:rsid w:val="003F357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281A0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81A0B"/>
  </w:style>
  <w:style w:type="character" w:customStyle="1" w:styleId="KommentartextZchn">
    <w:name w:val="Kommentartext Zchn"/>
    <w:basedOn w:val="Absatz-Standardschriftart"/>
    <w:link w:val="Kommentartext"/>
    <w:rsid w:val="00281A0B"/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281A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281A0B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en\Vorlagen\Sonstige%20Dokumente\Auszahlungsanordn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Auszahlungsanordnung.dot</Template>
  <TotalTime>0</TotalTime>
  <Pages>1</Pages>
  <Words>184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Auszahlungsanordnung</vt:lpstr>
    </vt:vector>
  </TitlesOfParts>
  <Company>Philipps-Universität Marburg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Auszahlungsanordnung</dc:title>
  <dc:subject>Auszahlungsanordnung</dc:subject>
  <dc:creator>Schwabeland, Andrea</dc:creator>
  <cp:keywords/>
  <cp:lastModifiedBy>Daniel Dausend</cp:lastModifiedBy>
  <cp:revision>3</cp:revision>
  <cp:lastPrinted>2010-08-13T07:53:00Z</cp:lastPrinted>
  <dcterms:created xsi:type="dcterms:W3CDTF">2025-04-25T05:53:00Z</dcterms:created>
  <dcterms:modified xsi:type="dcterms:W3CDTF">2025-11-11T10:03:00Z</dcterms:modified>
</cp:coreProperties>
</file>