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99BF0" w14:textId="2F7E3F5C" w:rsidR="00333AEF" w:rsidRPr="00490370" w:rsidRDefault="00333AEF" w:rsidP="00333AEF">
      <w:pPr>
        <w:pStyle w:val="Listenabsatz"/>
        <w:widowControl w:val="0"/>
        <w:autoSpaceDE w:val="0"/>
        <w:autoSpaceDN w:val="0"/>
        <w:adjustRightInd w:val="0"/>
        <w:spacing w:before="0" w:after="0"/>
        <w:ind w:left="0"/>
        <w:jc w:val="left"/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9624" w:type="dxa"/>
        <w:tblInd w:w="-18" w:type="dxa"/>
        <w:tblLayout w:type="fixed"/>
        <w:tblLook w:val="04A0" w:firstRow="1" w:lastRow="0" w:firstColumn="1" w:lastColumn="0" w:noHBand="0" w:noVBand="1"/>
      </w:tblPr>
      <w:tblGrid>
        <w:gridCol w:w="4521"/>
        <w:gridCol w:w="3543"/>
        <w:gridCol w:w="1560"/>
      </w:tblGrid>
      <w:tr w:rsidR="00C933A9" w:rsidRPr="00E27898" w14:paraId="446F7D77" w14:textId="77777777" w:rsidTr="00E27898">
        <w:tc>
          <w:tcPr>
            <w:tcW w:w="4521" w:type="dxa"/>
            <w:shd w:val="clear" w:color="auto" w:fill="225CA6"/>
            <w:vAlign w:val="bottom"/>
          </w:tcPr>
          <w:p w14:paraId="602F39E9" w14:textId="19518387" w:rsidR="00C933A9" w:rsidRPr="00E27898" w:rsidRDefault="00C933A9" w:rsidP="002D196D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27898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Contact Information</w:t>
            </w:r>
          </w:p>
        </w:tc>
        <w:tc>
          <w:tcPr>
            <w:tcW w:w="3543" w:type="dxa"/>
            <w:shd w:val="clear" w:color="auto" w:fill="225CA6"/>
            <w:vAlign w:val="bottom"/>
          </w:tcPr>
          <w:p w14:paraId="0ECD961C" w14:textId="77777777" w:rsidR="00C933A9" w:rsidRPr="00E27898" w:rsidRDefault="00C933A9" w:rsidP="002D196D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225CA6"/>
            <w:vAlign w:val="bottom"/>
          </w:tcPr>
          <w:p w14:paraId="00046A52" w14:textId="77777777" w:rsidR="00C933A9" w:rsidRPr="00E27898" w:rsidRDefault="00C933A9" w:rsidP="002D196D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AD05FD" w:rsidRPr="00493ECA" w14:paraId="702F6226" w14:textId="77777777" w:rsidTr="002D196D">
        <w:tc>
          <w:tcPr>
            <w:tcW w:w="4521" w:type="dxa"/>
            <w:shd w:val="clear" w:color="auto" w:fill="auto"/>
            <w:vAlign w:val="bottom"/>
          </w:tcPr>
          <w:p w14:paraId="4E3FEA3A" w14:textId="1F1E2856" w:rsidR="00AD05FD" w:rsidRPr="00493ECA" w:rsidRDefault="00650BAB" w:rsidP="00AD05F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Name</w:t>
            </w:r>
          </w:p>
        </w:tc>
        <w:tc>
          <w:tcPr>
            <w:tcW w:w="3543" w:type="dxa"/>
            <w:shd w:val="clear" w:color="auto" w:fill="auto"/>
            <w:vAlign w:val="bottom"/>
          </w:tcPr>
          <w:p w14:paraId="05099B13" w14:textId="77777777" w:rsidR="00AD05FD" w:rsidRPr="00493ECA" w:rsidRDefault="00AD05FD" w:rsidP="00AD05FD">
            <w:pPr>
              <w:spacing w:after="0" w:line="240" w:lineRule="auto"/>
              <w:ind w:right="176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3ECA">
              <w:rPr>
                <w:rFonts w:ascii="Arial" w:hAnsi="Arial" w:cs="Arial"/>
                <w:sz w:val="20"/>
                <w:szCs w:val="20"/>
                <w:lang w:val="en-US"/>
              </w:rPr>
              <w:t>First name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C8EDFDF" w14:textId="77777777" w:rsidR="00AD05FD" w:rsidRPr="00493ECA" w:rsidRDefault="00AD05FD" w:rsidP="00AD05FD">
            <w:pPr>
              <w:spacing w:after="0" w:line="240" w:lineRule="auto"/>
              <w:ind w:left="34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3ECA">
              <w:rPr>
                <w:rFonts w:ascii="Arial" w:hAnsi="Arial" w:cs="Arial"/>
                <w:sz w:val="20"/>
                <w:szCs w:val="20"/>
                <w:lang w:val="en-US"/>
              </w:rPr>
              <w:t>Middle Initial</w:t>
            </w:r>
          </w:p>
        </w:tc>
      </w:tr>
      <w:tr w:rsidR="00AD05FD" w:rsidRPr="002D196D" w14:paraId="19E46216" w14:textId="77777777" w:rsidTr="002D196D">
        <w:trPr>
          <w:trHeight w:val="322"/>
        </w:trPr>
        <w:tc>
          <w:tcPr>
            <w:tcW w:w="4521" w:type="dxa"/>
            <w:shd w:val="clear" w:color="auto" w:fill="auto"/>
          </w:tcPr>
          <w:p w14:paraId="64D53A79" w14:textId="77777777" w:rsidR="00AD05FD" w:rsidRPr="00493ECA" w:rsidRDefault="00AD05FD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 w14:paraId="633118BC" w14:textId="77777777" w:rsidR="00AD05FD" w:rsidRPr="002D196D" w:rsidRDefault="00AD05FD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6D8EC9E6" w14:textId="77777777" w:rsidR="00AD05FD" w:rsidRPr="00493ECA" w:rsidRDefault="00AD05FD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50BAB" w:rsidRPr="00493ECA" w14:paraId="42ED897E" w14:textId="77777777" w:rsidTr="002D196D">
        <w:tc>
          <w:tcPr>
            <w:tcW w:w="4521" w:type="dxa"/>
            <w:tcBorders>
              <w:top w:val="single" w:sz="4" w:space="0" w:color="auto"/>
            </w:tcBorders>
            <w:shd w:val="clear" w:color="auto" w:fill="auto"/>
          </w:tcPr>
          <w:p w14:paraId="2EDC6345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3ECA">
              <w:rPr>
                <w:rFonts w:ascii="Arial" w:hAnsi="Arial" w:cs="Arial"/>
                <w:sz w:val="20"/>
                <w:szCs w:val="20"/>
                <w:lang w:val="en-US"/>
              </w:rPr>
              <w:t>Address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14:paraId="57D91A91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3ECA">
              <w:rPr>
                <w:rFonts w:ascii="Arial" w:hAnsi="Arial" w:cs="Arial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3EDD17F9" w14:textId="5C492883" w:rsidR="00650BAB" w:rsidRPr="00493ECA" w:rsidRDefault="00E574A5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Date of birth</w:t>
            </w:r>
          </w:p>
        </w:tc>
      </w:tr>
      <w:tr w:rsidR="00650BAB" w:rsidRPr="002D196D" w14:paraId="6EB0B905" w14:textId="77777777" w:rsidTr="002D196D">
        <w:tc>
          <w:tcPr>
            <w:tcW w:w="4521" w:type="dxa"/>
            <w:shd w:val="clear" w:color="auto" w:fill="auto"/>
          </w:tcPr>
          <w:p w14:paraId="683D212E" w14:textId="77777777" w:rsidR="00650BAB" w:rsidRPr="002D196D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shd w:val="clear" w:color="auto" w:fill="auto"/>
          </w:tcPr>
          <w:p w14:paraId="0C2EC00D" w14:textId="77777777" w:rsidR="00650BAB" w:rsidRPr="002D196D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788A5A22" w14:textId="77777777" w:rsidR="00650BAB" w:rsidRPr="00493ECA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50BAB" w:rsidRPr="00493ECA" w14:paraId="54E50149" w14:textId="77777777" w:rsidTr="002D196D">
        <w:tc>
          <w:tcPr>
            <w:tcW w:w="4521" w:type="dxa"/>
            <w:shd w:val="clear" w:color="auto" w:fill="auto"/>
          </w:tcPr>
          <w:p w14:paraId="606FF1A3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14:paraId="4195D314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3ECA">
              <w:rPr>
                <w:rFonts w:ascii="Arial" w:hAnsi="Arial" w:cs="Arial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2BCF9071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50BAB" w:rsidRPr="002D196D" w14:paraId="6A1935C0" w14:textId="77777777" w:rsidTr="002D196D">
        <w:tc>
          <w:tcPr>
            <w:tcW w:w="4521" w:type="dxa"/>
            <w:tcBorders>
              <w:bottom w:val="single" w:sz="4" w:space="0" w:color="auto"/>
            </w:tcBorders>
            <w:shd w:val="clear" w:color="auto" w:fill="auto"/>
          </w:tcPr>
          <w:p w14:paraId="334B6AFF" w14:textId="77777777" w:rsidR="00650BAB" w:rsidRPr="00493ECA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14:paraId="6F549492" w14:textId="77777777" w:rsidR="00650BAB" w:rsidRPr="00493ECA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AD4A060" w14:textId="77777777" w:rsidR="00650BAB" w:rsidRPr="00493ECA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50BAB" w:rsidRPr="00493ECA" w14:paraId="48AA0577" w14:textId="77777777" w:rsidTr="002D196D">
        <w:tc>
          <w:tcPr>
            <w:tcW w:w="4521" w:type="dxa"/>
            <w:tcBorders>
              <w:top w:val="single" w:sz="4" w:space="0" w:color="auto"/>
            </w:tcBorders>
            <w:shd w:val="clear" w:color="auto" w:fill="auto"/>
          </w:tcPr>
          <w:p w14:paraId="3B365027" w14:textId="5ADA09CB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14:paraId="2DADCC46" w14:textId="2BEDCBBC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Highest educational degree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7F8266AD" w14:textId="0A52F781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Sex</w:t>
            </w:r>
          </w:p>
        </w:tc>
      </w:tr>
      <w:tr w:rsidR="00650BAB" w:rsidRPr="00493ECA" w14:paraId="172A1003" w14:textId="77777777" w:rsidTr="002D196D">
        <w:trPr>
          <w:trHeight w:val="356"/>
        </w:trPr>
        <w:tc>
          <w:tcPr>
            <w:tcW w:w="4521" w:type="dxa"/>
            <w:tcBorders>
              <w:bottom w:val="single" w:sz="4" w:space="0" w:color="auto"/>
            </w:tcBorders>
            <w:shd w:val="clear" w:color="auto" w:fill="auto"/>
          </w:tcPr>
          <w:p w14:paraId="3DA08192" w14:textId="77777777" w:rsidR="00650BAB" w:rsidRPr="00493ECA" w:rsidRDefault="00650BAB" w:rsidP="002D196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14:paraId="519781A0" w14:textId="77777777" w:rsidR="00650BAB" w:rsidRPr="00493ECA" w:rsidRDefault="00650BAB" w:rsidP="002D196D">
            <w:pPr>
              <w:spacing w:after="0" w:line="240" w:lineRule="auto"/>
              <w:ind w:righ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3C54AAD2" w14:textId="77777777" w:rsidR="00650BAB" w:rsidRPr="00493ECA" w:rsidRDefault="00650BAB" w:rsidP="002D196D">
            <w:pPr>
              <w:spacing w:after="0" w:line="240" w:lineRule="auto"/>
              <w:ind w:left="34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BD8FA85" w14:textId="77777777" w:rsidR="007D2047" w:rsidRPr="007D2047" w:rsidRDefault="007D2047" w:rsidP="0094503E">
      <w:pPr>
        <w:spacing w:after="0"/>
        <w:jc w:val="left"/>
        <w:rPr>
          <w:rFonts w:ascii="Arial" w:hAnsi="Arial" w:cs="Arial"/>
          <w:b/>
          <w:sz w:val="4"/>
          <w:szCs w:val="4"/>
        </w:rPr>
      </w:pPr>
    </w:p>
    <w:tbl>
      <w:tblPr>
        <w:tblW w:w="9624" w:type="dxa"/>
        <w:tblInd w:w="-18" w:type="dxa"/>
        <w:tblLayout w:type="fixed"/>
        <w:tblLook w:val="04A0" w:firstRow="1" w:lastRow="0" w:firstColumn="1" w:lastColumn="0" w:noHBand="0" w:noVBand="1"/>
      </w:tblPr>
      <w:tblGrid>
        <w:gridCol w:w="9624"/>
      </w:tblGrid>
      <w:tr w:rsidR="007D2047" w:rsidRPr="008C013F" w14:paraId="3CD4992A" w14:textId="77777777" w:rsidTr="007D2047">
        <w:tc>
          <w:tcPr>
            <w:tcW w:w="9624" w:type="dxa"/>
            <w:shd w:val="clear" w:color="auto" w:fill="225CA6"/>
            <w:vAlign w:val="bottom"/>
          </w:tcPr>
          <w:p w14:paraId="42BF3803" w14:textId="02AA1A02" w:rsidR="007D2047" w:rsidRPr="00E27898" w:rsidRDefault="007D2047" w:rsidP="007D2047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Name up to three projects for which you apply</w:t>
            </w:r>
          </w:p>
        </w:tc>
      </w:tr>
    </w:tbl>
    <w:p w14:paraId="5F445A48" w14:textId="77777777" w:rsidR="000D7A1B" w:rsidRPr="00F45F14" w:rsidRDefault="000D7A1B" w:rsidP="0094503E">
      <w:pPr>
        <w:spacing w:after="0"/>
        <w:jc w:val="left"/>
        <w:rPr>
          <w:rFonts w:ascii="Arial" w:hAnsi="Arial" w:cs="Arial"/>
          <w:b/>
          <w:sz w:val="20"/>
          <w:szCs w:val="20"/>
          <w:lang w:val="en-US"/>
        </w:rPr>
        <w:sectPr w:rsidR="000D7A1B" w:rsidRPr="00F45F14" w:rsidSect="00AD05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417" w:right="1417" w:bottom="1134" w:left="1417" w:header="708" w:footer="708" w:gutter="0"/>
          <w:cols w:space="708"/>
        </w:sectPr>
      </w:pPr>
    </w:p>
    <w:p w14:paraId="49800E52" w14:textId="1DFBD0F5" w:rsidR="000D7A1B" w:rsidRPr="00BB430B" w:rsidRDefault="000D7A1B" w:rsidP="00BB430B">
      <w:pPr>
        <w:pStyle w:val="Listenabsatz"/>
        <w:numPr>
          <w:ilvl w:val="0"/>
          <w:numId w:val="19"/>
        </w:numPr>
        <w:tabs>
          <w:tab w:val="left" w:pos="284"/>
        </w:tabs>
        <w:ind w:left="284" w:hanging="284"/>
        <w:contextualSpacing w:val="0"/>
        <w:jc w:val="left"/>
        <w:rPr>
          <w:rFonts w:ascii="Arial" w:hAnsi="Arial" w:cs="Arial"/>
          <w:sz w:val="20"/>
          <w:szCs w:val="20"/>
        </w:rPr>
      </w:pPr>
      <w:r w:rsidRPr="00E425B0">
        <w:rPr>
          <w:rFonts w:ascii="Arial" w:hAnsi="Arial" w:cs="Arial"/>
          <w:sz w:val="20"/>
          <w:szCs w:val="20"/>
        </w:rPr>
        <w:t>1</w:t>
      </w:r>
      <w:r w:rsidR="00BB430B">
        <w:rPr>
          <w:rFonts w:ascii="Arial" w:hAnsi="Arial" w:cs="Arial"/>
          <w:sz w:val="20"/>
          <w:szCs w:val="20"/>
        </w:rPr>
        <w:t>A</w:t>
      </w:r>
    </w:p>
    <w:p w14:paraId="5F42D3B4" w14:textId="5DA17065" w:rsidR="000D7A1B" w:rsidRPr="00E425B0" w:rsidRDefault="000D7A1B" w:rsidP="007D2047">
      <w:pPr>
        <w:pStyle w:val="Listenabsatz"/>
        <w:numPr>
          <w:ilvl w:val="0"/>
          <w:numId w:val="19"/>
        </w:numPr>
        <w:tabs>
          <w:tab w:val="left" w:pos="284"/>
        </w:tabs>
        <w:spacing w:before="240"/>
        <w:ind w:left="284" w:hanging="284"/>
        <w:contextualSpacing w:val="0"/>
        <w:jc w:val="left"/>
        <w:rPr>
          <w:rFonts w:ascii="Arial" w:hAnsi="Arial" w:cs="Arial"/>
          <w:sz w:val="20"/>
          <w:szCs w:val="20"/>
        </w:rPr>
      </w:pPr>
      <w:r w:rsidRPr="00E425B0">
        <w:rPr>
          <w:rFonts w:ascii="Arial" w:hAnsi="Arial" w:cs="Arial"/>
          <w:sz w:val="20"/>
          <w:szCs w:val="20"/>
        </w:rPr>
        <w:t>1</w:t>
      </w:r>
      <w:r w:rsidR="00BB430B">
        <w:rPr>
          <w:rFonts w:ascii="Arial" w:hAnsi="Arial" w:cs="Arial"/>
          <w:sz w:val="20"/>
          <w:szCs w:val="20"/>
        </w:rPr>
        <w:t>D</w:t>
      </w:r>
    </w:p>
    <w:p w14:paraId="7276C013" w14:textId="60A5DDBF" w:rsidR="000D7A1B" w:rsidRPr="00E425B0" w:rsidRDefault="000D7A1B" w:rsidP="00BB430B">
      <w:pPr>
        <w:pStyle w:val="Listenabsatz"/>
        <w:tabs>
          <w:tab w:val="left" w:pos="284"/>
        </w:tabs>
        <w:ind w:left="284"/>
        <w:contextualSpacing w:val="0"/>
        <w:jc w:val="left"/>
        <w:rPr>
          <w:rFonts w:ascii="Arial" w:hAnsi="Arial" w:cs="Arial"/>
          <w:sz w:val="20"/>
          <w:szCs w:val="20"/>
        </w:rPr>
      </w:pPr>
    </w:p>
    <w:p w14:paraId="62173B44" w14:textId="02CCBE87" w:rsidR="000D7A1B" w:rsidRPr="00BB430B" w:rsidRDefault="000D7A1B" w:rsidP="00BB430B">
      <w:pPr>
        <w:tabs>
          <w:tab w:val="left" w:pos="284"/>
        </w:tabs>
        <w:jc w:val="left"/>
        <w:rPr>
          <w:rFonts w:ascii="Arial" w:hAnsi="Arial" w:cs="Arial"/>
          <w:sz w:val="20"/>
          <w:szCs w:val="20"/>
        </w:rPr>
        <w:sectPr w:rsidR="000D7A1B" w:rsidRPr="00BB430B" w:rsidSect="00490370">
          <w:type w:val="continuous"/>
          <w:pgSz w:w="11900" w:h="16840"/>
          <w:pgMar w:top="1417" w:right="1417" w:bottom="1134" w:left="1417" w:header="708" w:footer="708" w:gutter="0"/>
          <w:cols w:num="5" w:space="709"/>
        </w:sectPr>
      </w:pPr>
    </w:p>
    <w:p w14:paraId="630A8E63" w14:textId="548A46BC" w:rsidR="000D7A1B" w:rsidRPr="00F45F14" w:rsidRDefault="000D7A1B" w:rsidP="00BB430B">
      <w:pPr>
        <w:jc w:val="left"/>
        <w:rPr>
          <w:rFonts w:ascii="Arial" w:hAnsi="Arial" w:cs="Arial"/>
          <w:sz w:val="20"/>
          <w:szCs w:val="20"/>
          <w:lang w:val="en-US"/>
        </w:rPr>
      </w:pPr>
      <w:r w:rsidRPr="00F45F14">
        <w:rPr>
          <w:rFonts w:ascii="Arial" w:hAnsi="Arial" w:cs="Arial"/>
          <w:sz w:val="20"/>
          <w:szCs w:val="20"/>
          <w:lang w:val="en-US"/>
        </w:rPr>
        <w:t xml:space="preserve">For more information: </w:t>
      </w:r>
      <w:hyperlink r:id="rId14" w:history="1">
        <w:r w:rsidR="00F45F14" w:rsidRPr="00A870A8">
          <w:rPr>
            <w:rStyle w:val="Hyperlink"/>
            <w:rFonts w:ascii="Arial" w:hAnsi="Arial" w:cs="Arial"/>
            <w:sz w:val="20"/>
            <w:szCs w:val="20"/>
            <w:lang w:val="en-US"/>
          </w:rPr>
          <w:t>http://www.uni-marburg.de/fb17/forschung/gradkoll/gradkoll5/projects</w:t>
        </w:r>
      </w:hyperlink>
      <w:r w:rsidR="00F45F14">
        <w:rPr>
          <w:rFonts w:ascii="Arial" w:hAnsi="Arial" w:cs="Arial"/>
          <w:sz w:val="20"/>
          <w:szCs w:val="20"/>
          <w:lang w:val="en-US"/>
        </w:rPr>
        <w:t xml:space="preserve"> </w:t>
      </w:r>
    </w:p>
    <w:tbl>
      <w:tblPr>
        <w:tblW w:w="9624" w:type="dxa"/>
        <w:tblInd w:w="-18" w:type="dxa"/>
        <w:tblLayout w:type="fixed"/>
        <w:tblLook w:val="04A0" w:firstRow="1" w:lastRow="0" w:firstColumn="1" w:lastColumn="0" w:noHBand="0" w:noVBand="1"/>
      </w:tblPr>
      <w:tblGrid>
        <w:gridCol w:w="5938"/>
        <w:gridCol w:w="2126"/>
        <w:gridCol w:w="1560"/>
      </w:tblGrid>
      <w:tr w:rsidR="00650BAB" w:rsidRPr="00E27898" w14:paraId="05CF481B" w14:textId="77777777" w:rsidTr="00E27898">
        <w:trPr>
          <w:trHeight w:val="204"/>
        </w:trPr>
        <w:tc>
          <w:tcPr>
            <w:tcW w:w="5938" w:type="dxa"/>
            <w:shd w:val="clear" w:color="auto" w:fill="225CA6"/>
          </w:tcPr>
          <w:p w14:paraId="00CB9BE0" w14:textId="449BFDDA" w:rsidR="00650BAB" w:rsidRPr="00E27898" w:rsidRDefault="00C933A9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27898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Education</w:t>
            </w:r>
          </w:p>
        </w:tc>
        <w:tc>
          <w:tcPr>
            <w:tcW w:w="2126" w:type="dxa"/>
            <w:shd w:val="clear" w:color="auto" w:fill="225CA6"/>
          </w:tcPr>
          <w:p w14:paraId="1E279427" w14:textId="77777777" w:rsidR="00650BAB" w:rsidRPr="00E27898" w:rsidRDefault="00650BAB" w:rsidP="00E417B7">
            <w:pPr>
              <w:spacing w:before="0" w:after="0" w:line="240" w:lineRule="auto"/>
              <w:jc w:val="left"/>
              <w:rPr>
                <w:rFonts w:ascii="Arial" w:hAnsi="Arial"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225CA6"/>
          </w:tcPr>
          <w:p w14:paraId="6F6B6359" w14:textId="77777777" w:rsidR="00650BAB" w:rsidRPr="00E27898" w:rsidRDefault="00650BAB" w:rsidP="00E417B7">
            <w:pPr>
              <w:spacing w:before="0" w:after="0" w:line="240" w:lineRule="auto"/>
              <w:jc w:val="left"/>
              <w:rPr>
                <w:rFonts w:ascii="Arial" w:hAnsi="Arial"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650BAB" w:rsidRPr="00650BAB" w14:paraId="21F5FFDA" w14:textId="77777777" w:rsidTr="002D196D">
        <w:tc>
          <w:tcPr>
            <w:tcW w:w="5938" w:type="dxa"/>
            <w:shd w:val="clear" w:color="auto" w:fill="auto"/>
          </w:tcPr>
          <w:p w14:paraId="2D19321E" w14:textId="7D170172" w:rsidR="00650BAB" w:rsidRPr="00650BAB" w:rsidRDefault="00650BAB" w:rsidP="00E27898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University</w:t>
            </w:r>
            <w:r w:rsidR="00C933A9">
              <w:rPr>
                <w:rFonts w:ascii="Arial" w:hAnsi="Arial" w:cs="Arial"/>
                <w:sz w:val="20"/>
                <w:szCs w:val="20"/>
                <w:lang w:val="en-US"/>
              </w:rPr>
              <w:t xml:space="preserve"> and Department</w:t>
            </w:r>
          </w:p>
        </w:tc>
        <w:tc>
          <w:tcPr>
            <w:tcW w:w="2126" w:type="dxa"/>
            <w:shd w:val="clear" w:color="auto" w:fill="auto"/>
          </w:tcPr>
          <w:p w14:paraId="3AA4679D" w14:textId="379789B3" w:rsidR="00650BAB" w:rsidRPr="00650BAB" w:rsidRDefault="00650BAB" w:rsidP="00E27898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Degree</w:t>
            </w:r>
          </w:p>
        </w:tc>
        <w:tc>
          <w:tcPr>
            <w:tcW w:w="1560" w:type="dxa"/>
            <w:shd w:val="clear" w:color="auto" w:fill="auto"/>
          </w:tcPr>
          <w:p w14:paraId="5027CD26" w14:textId="4B8A5B63" w:rsidR="00650BAB" w:rsidRPr="00493ECA" w:rsidRDefault="00650BAB" w:rsidP="00E27898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Date of final examination</w:t>
            </w:r>
          </w:p>
        </w:tc>
      </w:tr>
      <w:tr w:rsidR="00650BAB" w:rsidRPr="00650BAB" w14:paraId="2738B80B" w14:textId="77777777" w:rsidTr="002D196D">
        <w:tc>
          <w:tcPr>
            <w:tcW w:w="5938" w:type="dxa"/>
            <w:tcBorders>
              <w:bottom w:val="single" w:sz="4" w:space="0" w:color="auto"/>
            </w:tcBorders>
            <w:shd w:val="clear" w:color="auto" w:fill="auto"/>
          </w:tcPr>
          <w:p w14:paraId="5B631DA3" w14:textId="77777777" w:rsidR="00650BAB" w:rsidRPr="00650BAB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0474D2AE" w14:textId="77777777" w:rsidR="00650BAB" w:rsidRPr="00650BAB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10C3163C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50BAB" w:rsidRPr="00650BAB" w14:paraId="36D73027" w14:textId="77777777" w:rsidTr="00347918">
        <w:tc>
          <w:tcPr>
            <w:tcW w:w="5938" w:type="dxa"/>
            <w:tcBorders>
              <w:top w:val="single" w:sz="4" w:space="0" w:color="auto"/>
            </w:tcBorders>
            <w:shd w:val="clear" w:color="auto" w:fill="auto"/>
          </w:tcPr>
          <w:p w14:paraId="1762FF06" w14:textId="15E0CA1F" w:rsidR="00650BAB" w:rsidRPr="00650BAB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Study program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4BDE34DD" w14:textId="6BB6C2FA" w:rsidR="00650BAB" w:rsidRPr="00650BAB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Grade (final)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269ED828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425B0" w:rsidRPr="00650BAB" w14:paraId="277FC8D7" w14:textId="77777777" w:rsidTr="00347918">
        <w:tc>
          <w:tcPr>
            <w:tcW w:w="5938" w:type="dxa"/>
            <w:tcBorders>
              <w:bottom w:val="single" w:sz="4" w:space="0" w:color="auto"/>
            </w:tcBorders>
            <w:shd w:val="clear" w:color="auto" w:fill="auto"/>
          </w:tcPr>
          <w:p w14:paraId="08AC448A" w14:textId="77777777" w:rsidR="00E425B0" w:rsidRPr="00650BAB" w:rsidRDefault="00E425B0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3A0934" w14:textId="77777777" w:rsidR="00E425B0" w:rsidRPr="00493ECA" w:rsidRDefault="00E425B0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50BAB" w:rsidRPr="00650BAB" w14:paraId="08CD1C89" w14:textId="77777777" w:rsidTr="00347918">
        <w:tc>
          <w:tcPr>
            <w:tcW w:w="5938" w:type="dxa"/>
            <w:tcBorders>
              <w:top w:val="single" w:sz="4" w:space="0" w:color="auto"/>
            </w:tcBorders>
            <w:shd w:val="clear" w:color="auto" w:fill="auto"/>
          </w:tcPr>
          <w:p w14:paraId="66142F6B" w14:textId="77777777" w:rsidR="00650BAB" w:rsidRPr="00650BAB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Thesis title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2F6C07B2" w14:textId="77777777" w:rsidR="00650BAB" w:rsidRPr="00650BAB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Supervisor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14:paraId="5E6FF9C0" w14:textId="77777777" w:rsidR="00650BAB" w:rsidRPr="00493ECA" w:rsidRDefault="00650BAB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425B0" w:rsidRPr="00650BAB" w14:paraId="18040C17" w14:textId="77777777" w:rsidTr="00BB430B">
        <w:trPr>
          <w:trHeight w:val="198"/>
        </w:trPr>
        <w:tc>
          <w:tcPr>
            <w:tcW w:w="5938" w:type="dxa"/>
            <w:tcBorders>
              <w:bottom w:val="single" w:sz="4" w:space="0" w:color="auto"/>
            </w:tcBorders>
            <w:shd w:val="clear" w:color="auto" w:fill="auto"/>
          </w:tcPr>
          <w:p w14:paraId="3FCC68D2" w14:textId="77777777" w:rsidR="00E425B0" w:rsidRPr="00650BAB" w:rsidRDefault="00E425B0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52D00B" w14:textId="77777777" w:rsidR="00E425B0" w:rsidRPr="00493ECA" w:rsidRDefault="00E425B0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8811ED6" w14:textId="72647BDE" w:rsidR="00650BAB" w:rsidRDefault="00650BAB" w:rsidP="00E425B0">
      <w:pPr>
        <w:spacing w:before="0" w:after="0" w:line="240" w:lineRule="auto"/>
        <w:jc w:val="left"/>
        <w:rPr>
          <w:sz w:val="16"/>
          <w:szCs w:val="16"/>
        </w:rPr>
      </w:pPr>
    </w:p>
    <w:tbl>
      <w:tblPr>
        <w:tblW w:w="9624" w:type="dxa"/>
        <w:tblInd w:w="-18" w:type="dxa"/>
        <w:tblLayout w:type="fixed"/>
        <w:tblLook w:val="04A0" w:firstRow="1" w:lastRow="0" w:firstColumn="1" w:lastColumn="0" w:noHBand="0" w:noVBand="1"/>
      </w:tblPr>
      <w:tblGrid>
        <w:gridCol w:w="5938"/>
        <w:gridCol w:w="3686"/>
      </w:tblGrid>
      <w:tr w:rsidR="00BB430B" w:rsidRPr="00493ECA" w14:paraId="76583B3B" w14:textId="77777777" w:rsidTr="00BB430B">
        <w:trPr>
          <w:trHeight w:val="198"/>
        </w:trPr>
        <w:tc>
          <w:tcPr>
            <w:tcW w:w="5938" w:type="dxa"/>
            <w:tcBorders>
              <w:bottom w:val="single" w:sz="4" w:space="0" w:color="auto"/>
            </w:tcBorders>
            <w:shd w:val="clear" w:color="auto" w:fill="auto"/>
          </w:tcPr>
          <w:p w14:paraId="62EF0BD3" w14:textId="77777777" w:rsidR="00BB430B" w:rsidRPr="00650BAB" w:rsidRDefault="00BB430B" w:rsidP="00BB430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7A5952B" w14:textId="77777777" w:rsidR="00BB430B" w:rsidRPr="00493ECA" w:rsidRDefault="00BB430B" w:rsidP="00BB430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3F0F281" w14:textId="1D940646" w:rsidR="00BB430B" w:rsidRDefault="00BB430B" w:rsidP="00E425B0">
      <w:pPr>
        <w:spacing w:before="0" w:after="0" w:line="240" w:lineRule="auto"/>
        <w:jc w:val="left"/>
        <w:rPr>
          <w:sz w:val="16"/>
          <w:szCs w:val="16"/>
        </w:rPr>
      </w:pPr>
    </w:p>
    <w:p w14:paraId="52C162E0" w14:textId="77777777" w:rsidR="00BB430B" w:rsidRPr="00E27898" w:rsidRDefault="00BB430B" w:rsidP="00E425B0">
      <w:pPr>
        <w:spacing w:before="0" w:after="0" w:line="240" w:lineRule="auto"/>
        <w:jc w:val="left"/>
        <w:rPr>
          <w:sz w:val="16"/>
          <w:szCs w:val="16"/>
        </w:rPr>
      </w:pPr>
    </w:p>
    <w:tbl>
      <w:tblPr>
        <w:tblW w:w="9610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4507"/>
        <w:gridCol w:w="1417"/>
        <w:gridCol w:w="2126"/>
        <w:gridCol w:w="1560"/>
      </w:tblGrid>
      <w:tr w:rsidR="00E425B0" w:rsidRPr="00E27898" w14:paraId="451BA99D" w14:textId="77777777" w:rsidTr="00E27898">
        <w:tc>
          <w:tcPr>
            <w:tcW w:w="4507" w:type="dxa"/>
            <w:shd w:val="clear" w:color="auto" w:fill="225CA6"/>
          </w:tcPr>
          <w:p w14:paraId="4BD6A974" w14:textId="723FF52B" w:rsidR="00E425B0" w:rsidRPr="00E27898" w:rsidRDefault="00E425B0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27898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Language Skills</w:t>
            </w:r>
          </w:p>
        </w:tc>
        <w:tc>
          <w:tcPr>
            <w:tcW w:w="3543" w:type="dxa"/>
            <w:gridSpan w:val="2"/>
            <w:shd w:val="clear" w:color="auto" w:fill="225CA6"/>
          </w:tcPr>
          <w:p w14:paraId="052FB3B7" w14:textId="78AA755E" w:rsidR="00E425B0" w:rsidRPr="00E27898" w:rsidRDefault="00E425B0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225CA6"/>
          </w:tcPr>
          <w:p w14:paraId="120E2E87" w14:textId="77777777" w:rsidR="00E425B0" w:rsidRPr="00E27898" w:rsidRDefault="00E425B0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</w:pPr>
          </w:p>
        </w:tc>
      </w:tr>
      <w:tr w:rsidR="00347918" w:rsidRPr="00650BAB" w14:paraId="7B283F2B" w14:textId="77777777" w:rsidTr="002D196D">
        <w:tc>
          <w:tcPr>
            <w:tcW w:w="4507" w:type="dxa"/>
            <w:shd w:val="clear" w:color="auto" w:fill="auto"/>
          </w:tcPr>
          <w:p w14:paraId="35D4F653" w14:textId="725795F7" w:rsidR="00347918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933A9">
              <w:rPr>
                <w:rFonts w:ascii="Arial" w:hAnsi="Arial" w:cs="Arial"/>
                <w:b/>
                <w:sz w:val="20"/>
                <w:szCs w:val="20"/>
                <w:lang w:val="en-US"/>
              </w:rPr>
              <w:t>English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45FA9901" w14:textId="72691ED0" w:rsidR="00347918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39CCA6D0" w14:textId="77777777" w:rsidR="00347918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47918" w:rsidRPr="00650BAB" w14:paraId="38F0575F" w14:textId="77777777" w:rsidTr="002D196D">
        <w:tc>
          <w:tcPr>
            <w:tcW w:w="4507" w:type="dxa"/>
            <w:shd w:val="clear" w:color="auto" w:fill="auto"/>
          </w:tcPr>
          <w:p w14:paraId="5146CB31" w14:textId="2B454F6F" w:rsidR="00347918" w:rsidRPr="00C933A9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Degree/Certificate (if applicable)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23EE0ADE" w14:textId="2257BBF2" w:rsidR="00347918" w:rsidRPr="00650BAB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Date of final examination</w:t>
            </w:r>
          </w:p>
        </w:tc>
        <w:tc>
          <w:tcPr>
            <w:tcW w:w="1560" w:type="dxa"/>
            <w:shd w:val="clear" w:color="auto" w:fill="auto"/>
          </w:tcPr>
          <w:p w14:paraId="7E23A7FC" w14:textId="692EA841" w:rsidR="00347918" w:rsidRPr="00493ECA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Score</w:t>
            </w:r>
          </w:p>
        </w:tc>
      </w:tr>
      <w:tr w:rsidR="00347918" w:rsidRPr="00650BAB" w14:paraId="00798E45" w14:textId="77777777" w:rsidTr="002D196D">
        <w:tc>
          <w:tcPr>
            <w:tcW w:w="4507" w:type="dxa"/>
            <w:tcBorders>
              <w:bottom w:val="single" w:sz="4" w:space="0" w:color="auto"/>
            </w:tcBorders>
            <w:shd w:val="clear" w:color="auto" w:fill="auto"/>
          </w:tcPr>
          <w:p w14:paraId="7754B5D8" w14:textId="22CAD7A2" w:rsidR="00347918" w:rsidRPr="00650BAB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D1139D" w14:textId="36E2EFB1" w:rsidR="00347918" w:rsidRPr="00650BAB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7AEA1020" w14:textId="77777777" w:rsidR="00347918" w:rsidRPr="00493ECA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47918" w:rsidRPr="00650BAB" w14:paraId="0E66F9C2" w14:textId="77777777" w:rsidTr="002D196D">
        <w:tc>
          <w:tcPr>
            <w:tcW w:w="4507" w:type="dxa"/>
            <w:tcBorders>
              <w:top w:val="single" w:sz="4" w:space="0" w:color="auto"/>
            </w:tcBorders>
            <w:shd w:val="clear" w:color="auto" w:fill="auto"/>
          </w:tcPr>
          <w:p w14:paraId="52539D3F" w14:textId="16162517" w:rsidR="00347918" w:rsidRPr="00650BAB" w:rsidRDefault="00347918" w:rsidP="00626B7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Native Speaker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C44BDB" w14:textId="1AD20317" w:rsidR="00347918" w:rsidRPr="00E425B0" w:rsidRDefault="00347918" w:rsidP="00E425B0">
            <w:pPr>
              <w:pStyle w:val="Listenabsatz"/>
              <w:numPr>
                <w:ilvl w:val="0"/>
                <w:numId w:val="20"/>
              </w:numPr>
              <w:spacing w:before="0" w:after="0" w:line="240" w:lineRule="auto"/>
              <w:ind w:left="714" w:hanging="357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25B0">
              <w:rPr>
                <w:rFonts w:ascii="Arial" w:hAnsi="Arial" w:cs="Arial"/>
                <w:sz w:val="20"/>
                <w:szCs w:val="20"/>
                <w:lang w:val="en-US"/>
              </w:rPr>
              <w:t>yes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9F1149" w14:textId="05CD4A79" w:rsidR="00347918" w:rsidRPr="00E425B0" w:rsidRDefault="00347918" w:rsidP="00E425B0">
            <w:pPr>
              <w:pStyle w:val="Listenabsatz"/>
              <w:numPr>
                <w:ilvl w:val="0"/>
                <w:numId w:val="20"/>
              </w:numPr>
              <w:spacing w:before="0" w:after="0" w:line="240" w:lineRule="auto"/>
              <w:ind w:left="714" w:hanging="357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25B0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</w:tr>
      <w:tr w:rsidR="00347918" w:rsidRPr="00E417B7" w14:paraId="5D85309D" w14:textId="77777777" w:rsidTr="000F0661">
        <w:trPr>
          <w:trHeight w:val="428"/>
        </w:trPr>
        <w:tc>
          <w:tcPr>
            <w:tcW w:w="4507" w:type="dxa"/>
            <w:shd w:val="clear" w:color="auto" w:fill="auto"/>
            <w:vAlign w:val="bottom"/>
          </w:tcPr>
          <w:p w14:paraId="1F8851F5" w14:textId="3AE76AA7" w:rsidR="00347918" w:rsidRPr="00E417B7" w:rsidRDefault="00347918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933A9">
              <w:rPr>
                <w:rFonts w:ascii="Arial" w:hAnsi="Arial" w:cs="Arial"/>
                <w:b/>
                <w:sz w:val="20"/>
                <w:szCs w:val="20"/>
                <w:lang w:val="en-US"/>
              </w:rPr>
              <w:t>Other</w:t>
            </w:r>
            <w:r w:rsidRPr="00E417B7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3543" w:type="dxa"/>
            <w:gridSpan w:val="2"/>
            <w:shd w:val="clear" w:color="auto" w:fill="auto"/>
            <w:vAlign w:val="bottom"/>
          </w:tcPr>
          <w:p w14:paraId="4BBCEC9C" w14:textId="48F131AA" w:rsidR="00347918" w:rsidRPr="00E417B7" w:rsidRDefault="00347918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14:paraId="29CDF6E3" w14:textId="77777777" w:rsidR="00347918" w:rsidRPr="00E417B7" w:rsidRDefault="00347918" w:rsidP="00E417B7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347918" w:rsidRPr="00650BAB" w14:paraId="69AD75E2" w14:textId="77777777" w:rsidTr="002D196D">
        <w:tc>
          <w:tcPr>
            <w:tcW w:w="4507" w:type="dxa"/>
            <w:shd w:val="clear" w:color="auto" w:fill="auto"/>
          </w:tcPr>
          <w:p w14:paraId="6462A4E3" w14:textId="14E0CA16" w:rsidR="00347918" w:rsidRPr="00650BAB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Degree/Certificate (if applicable)</w:t>
            </w:r>
          </w:p>
        </w:tc>
        <w:tc>
          <w:tcPr>
            <w:tcW w:w="3543" w:type="dxa"/>
            <w:gridSpan w:val="2"/>
            <w:shd w:val="clear" w:color="auto" w:fill="auto"/>
          </w:tcPr>
          <w:p w14:paraId="375C7693" w14:textId="668104B1" w:rsidR="00347918" w:rsidRPr="00650BAB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Date of final examination</w:t>
            </w:r>
          </w:p>
        </w:tc>
        <w:tc>
          <w:tcPr>
            <w:tcW w:w="1560" w:type="dxa"/>
            <w:shd w:val="clear" w:color="auto" w:fill="auto"/>
          </w:tcPr>
          <w:p w14:paraId="713DC4A2" w14:textId="34105269" w:rsidR="00347918" w:rsidRPr="00493ECA" w:rsidRDefault="00347918" w:rsidP="00650BA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Score </w:t>
            </w:r>
          </w:p>
        </w:tc>
      </w:tr>
      <w:tr w:rsidR="00347918" w:rsidRPr="00650BAB" w14:paraId="2A3E8536" w14:textId="77777777" w:rsidTr="002D196D">
        <w:tc>
          <w:tcPr>
            <w:tcW w:w="4507" w:type="dxa"/>
            <w:tcBorders>
              <w:bottom w:val="single" w:sz="4" w:space="0" w:color="auto"/>
            </w:tcBorders>
            <w:shd w:val="clear" w:color="auto" w:fill="auto"/>
          </w:tcPr>
          <w:p w14:paraId="5DA084E6" w14:textId="77777777" w:rsidR="00347918" w:rsidRPr="00650BAB" w:rsidRDefault="00347918" w:rsidP="00E425B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174B89" w14:textId="77777777" w:rsidR="00347918" w:rsidRPr="00650BAB" w:rsidRDefault="00347918" w:rsidP="00E425B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14:paraId="02B9BAC3" w14:textId="77777777" w:rsidR="00347918" w:rsidRPr="00493ECA" w:rsidRDefault="00347918" w:rsidP="00E425B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47918" w:rsidRPr="00650BAB" w14:paraId="2976FB13" w14:textId="77777777" w:rsidTr="002D196D">
        <w:tc>
          <w:tcPr>
            <w:tcW w:w="4507" w:type="dxa"/>
            <w:shd w:val="clear" w:color="auto" w:fill="auto"/>
          </w:tcPr>
          <w:p w14:paraId="3E9042D5" w14:textId="3B959B2C" w:rsidR="00347918" w:rsidRPr="00650BAB" w:rsidRDefault="00347918" w:rsidP="00626B7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Native Speaker       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60B627" w14:textId="1334A708" w:rsidR="00347918" w:rsidRPr="00E425B0" w:rsidRDefault="00347918" w:rsidP="000F0661">
            <w:pPr>
              <w:pStyle w:val="Listenabsatz"/>
              <w:numPr>
                <w:ilvl w:val="0"/>
                <w:numId w:val="20"/>
              </w:numPr>
              <w:spacing w:before="0" w:after="0" w:line="240" w:lineRule="auto"/>
              <w:ind w:left="714" w:hanging="357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25B0">
              <w:rPr>
                <w:rFonts w:ascii="Arial" w:hAnsi="Arial" w:cs="Arial"/>
                <w:sz w:val="20"/>
                <w:szCs w:val="20"/>
                <w:lang w:val="en-US"/>
              </w:rPr>
              <w:t>yes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14:paraId="7C38C8A9" w14:textId="65F8A16A" w:rsidR="00347918" w:rsidRPr="00E425B0" w:rsidRDefault="00347918" w:rsidP="00E425B0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425B0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</w:p>
        </w:tc>
      </w:tr>
    </w:tbl>
    <w:p w14:paraId="275EEBD4" w14:textId="77777777" w:rsidR="0096720B" w:rsidRDefault="0096720B" w:rsidP="00493ECA">
      <w:pPr>
        <w:widowControl w:val="0"/>
        <w:tabs>
          <w:tab w:val="left" w:pos="567"/>
          <w:tab w:val="left" w:pos="2127"/>
          <w:tab w:val="left" w:pos="4678"/>
          <w:tab w:val="right" w:pos="8647"/>
        </w:tabs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6"/>
          <w:szCs w:val="6"/>
          <w:lang w:val="en-US"/>
        </w:rPr>
      </w:pPr>
    </w:p>
    <w:p w14:paraId="2E5D7C3A" w14:textId="77777777" w:rsidR="00E27898" w:rsidRPr="00E417B7" w:rsidRDefault="00E27898" w:rsidP="00493ECA">
      <w:pPr>
        <w:widowControl w:val="0"/>
        <w:tabs>
          <w:tab w:val="left" w:pos="567"/>
          <w:tab w:val="left" w:pos="2127"/>
          <w:tab w:val="left" w:pos="4678"/>
          <w:tab w:val="right" w:pos="8647"/>
        </w:tabs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6"/>
          <w:szCs w:val="6"/>
          <w:lang w:val="en-US"/>
        </w:rPr>
      </w:pPr>
    </w:p>
    <w:tbl>
      <w:tblPr>
        <w:tblW w:w="9184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4223"/>
        <w:gridCol w:w="284"/>
        <w:gridCol w:w="4677"/>
      </w:tblGrid>
      <w:tr w:rsidR="005C07DA" w:rsidRPr="00E27898" w14:paraId="57D276D4" w14:textId="77777777" w:rsidTr="002D196D">
        <w:tc>
          <w:tcPr>
            <w:tcW w:w="4223" w:type="dxa"/>
            <w:shd w:val="clear" w:color="auto" w:fill="auto"/>
          </w:tcPr>
          <w:p w14:paraId="71D2E893" w14:textId="77777777" w:rsidR="00493ECA" w:rsidRPr="00E27898" w:rsidRDefault="00493ECA" w:rsidP="007C6B72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27898">
              <w:rPr>
                <w:rFonts w:ascii="Arial" w:hAnsi="Arial" w:cs="Arial"/>
                <w:sz w:val="20"/>
                <w:szCs w:val="20"/>
                <w:lang w:val="en-US"/>
              </w:rPr>
              <w:t>Place and date of signature</w:t>
            </w:r>
          </w:p>
        </w:tc>
        <w:tc>
          <w:tcPr>
            <w:tcW w:w="284" w:type="dxa"/>
            <w:shd w:val="clear" w:color="auto" w:fill="auto"/>
          </w:tcPr>
          <w:p w14:paraId="43313980" w14:textId="092D1066" w:rsidR="00493ECA" w:rsidRPr="00E27898" w:rsidRDefault="00493ECA" w:rsidP="007C6B72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77" w:type="dxa"/>
            <w:shd w:val="clear" w:color="auto" w:fill="auto"/>
          </w:tcPr>
          <w:p w14:paraId="5277C521" w14:textId="20DAD06E" w:rsidR="00493ECA" w:rsidRPr="00E27898" w:rsidRDefault="005C07DA" w:rsidP="007C6B72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27898">
              <w:rPr>
                <w:rFonts w:ascii="Arial" w:hAnsi="Arial" w:cs="Arial"/>
                <w:sz w:val="20"/>
                <w:szCs w:val="20"/>
                <w:lang w:val="en-US"/>
              </w:rPr>
              <w:t>Signature</w:t>
            </w:r>
          </w:p>
        </w:tc>
      </w:tr>
      <w:tr w:rsidR="005C07DA" w:rsidRPr="00493ECA" w14:paraId="56EF50E4" w14:textId="77777777" w:rsidTr="00E27898">
        <w:trPr>
          <w:trHeight w:val="590"/>
        </w:trPr>
        <w:tc>
          <w:tcPr>
            <w:tcW w:w="4223" w:type="dxa"/>
            <w:tcBorders>
              <w:bottom w:val="single" w:sz="4" w:space="0" w:color="auto"/>
            </w:tcBorders>
            <w:shd w:val="clear" w:color="auto" w:fill="auto"/>
          </w:tcPr>
          <w:p w14:paraId="402575D0" w14:textId="77777777" w:rsidR="00493ECA" w:rsidRPr="00493ECA" w:rsidRDefault="00493ECA" w:rsidP="007C6B72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shd w:val="clear" w:color="auto" w:fill="auto"/>
          </w:tcPr>
          <w:p w14:paraId="78257B62" w14:textId="77777777" w:rsidR="00493ECA" w:rsidRPr="00493ECA" w:rsidRDefault="00493ECA" w:rsidP="007C6B72">
            <w:pPr>
              <w:spacing w:line="276" w:lineRule="auto"/>
              <w:ind w:righ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</w:tcPr>
          <w:p w14:paraId="50FB621A" w14:textId="77777777" w:rsidR="00493ECA" w:rsidRPr="00493ECA" w:rsidRDefault="00493ECA" w:rsidP="007C6B72">
            <w:pPr>
              <w:spacing w:line="276" w:lineRule="auto"/>
              <w:ind w:left="34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8267C00" w14:textId="77777777" w:rsidR="00B27E70" w:rsidRPr="00493ECA" w:rsidRDefault="00B27E70" w:rsidP="00B27E70">
      <w:pPr>
        <w:widowControl w:val="0"/>
        <w:tabs>
          <w:tab w:val="left" w:pos="567"/>
          <w:tab w:val="left" w:pos="2127"/>
          <w:tab w:val="left" w:pos="4678"/>
          <w:tab w:val="right" w:pos="8647"/>
        </w:tabs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sz w:val="18"/>
          <w:szCs w:val="18"/>
          <w:lang w:val="en-US"/>
        </w:rPr>
      </w:pPr>
    </w:p>
    <w:sectPr w:rsidR="00B27E70" w:rsidRPr="00493ECA" w:rsidSect="00AD05FD">
      <w:type w:val="continuous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3F9FA" w14:textId="77777777" w:rsidR="00BB430B" w:rsidRDefault="00BB430B" w:rsidP="008145C6">
      <w:pPr>
        <w:spacing w:before="0" w:after="0" w:line="240" w:lineRule="auto"/>
      </w:pPr>
      <w:r>
        <w:separator/>
      </w:r>
    </w:p>
  </w:endnote>
  <w:endnote w:type="continuationSeparator" w:id="0">
    <w:p w14:paraId="42704417" w14:textId="77777777" w:rsidR="00BB430B" w:rsidRDefault="00BB430B" w:rsidP="008145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07C92" w14:textId="77777777" w:rsidR="008C013F" w:rsidRDefault="008C01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E5DA7" w14:textId="21540940" w:rsidR="00BB430B" w:rsidRPr="00F45F14" w:rsidRDefault="00BB430B" w:rsidP="007C6B72">
    <w:pPr>
      <w:pStyle w:val="Fuzeile"/>
      <w:jc w:val="center"/>
      <w:rPr>
        <w:rFonts w:ascii="Arial" w:hAnsi="Arial" w:cs="Arial"/>
        <w:sz w:val="20"/>
        <w:szCs w:val="20"/>
        <w:lang w:val="en-US"/>
      </w:rPr>
    </w:pPr>
    <w:r w:rsidRPr="00F45F14">
      <w:rPr>
        <w:rFonts w:ascii="Arial" w:hAnsi="Arial" w:cs="Arial"/>
        <w:sz w:val="20"/>
        <w:szCs w:val="20"/>
        <w:lang w:val="en-US"/>
      </w:rPr>
      <w:t xml:space="preserve">Submit to: Philipps-Universität Marburg, GRK 2213, Prof. Dr. Annette Borchers </w:t>
    </w:r>
    <w:r w:rsidRPr="00F45F14">
      <w:rPr>
        <w:rFonts w:ascii="Arial" w:hAnsi="Arial" w:cs="Arial"/>
        <w:sz w:val="20"/>
        <w:szCs w:val="20"/>
        <w:lang w:val="en-US"/>
      </w:rPr>
      <w:br/>
      <w:t xml:space="preserve">by email to </w:t>
    </w:r>
    <w:r w:rsidR="008C013F">
      <w:rPr>
        <w:rFonts w:ascii="Arial" w:hAnsi="Arial" w:cs="Arial"/>
        <w:sz w:val="20"/>
        <w:szCs w:val="20"/>
        <w:lang w:val="en-US"/>
      </w:rPr>
      <w:t>Svenja Estor</w:t>
    </w:r>
    <w:r w:rsidRPr="00F45F14">
      <w:rPr>
        <w:rFonts w:ascii="Arial" w:hAnsi="Arial" w:cs="Arial"/>
        <w:sz w:val="20"/>
        <w:szCs w:val="20"/>
        <w:lang w:val="en-US"/>
      </w:rPr>
      <w:t xml:space="preserve"> (</w:t>
    </w:r>
    <w:r w:rsidR="008C013F">
      <w:rPr>
        <w:rFonts w:ascii="Arial" w:hAnsi="Arial" w:cs="Arial"/>
        <w:sz w:val="20"/>
        <w:szCs w:val="20"/>
        <w:lang w:val="en-US"/>
      </w:rPr>
      <w:t>estors</w:t>
    </w:r>
    <w:r w:rsidRPr="00F45F14">
      <w:rPr>
        <w:rFonts w:ascii="Arial" w:hAnsi="Arial" w:cs="Arial"/>
        <w:sz w:val="20"/>
        <w:szCs w:val="20"/>
        <w:lang w:val="en-US"/>
      </w:rPr>
      <w:t>@</w:t>
    </w:r>
    <w:r w:rsidR="008C013F">
      <w:rPr>
        <w:rFonts w:ascii="Arial" w:hAnsi="Arial" w:cs="Arial"/>
        <w:sz w:val="20"/>
        <w:szCs w:val="20"/>
        <w:lang w:val="en-US"/>
      </w:rPr>
      <w:t>staff</w:t>
    </w:r>
    <w:r w:rsidRPr="00F45F14">
      <w:rPr>
        <w:rFonts w:ascii="Arial" w:hAnsi="Arial" w:cs="Arial"/>
        <w:sz w:val="20"/>
        <w:szCs w:val="20"/>
        <w:lang w:val="en-US"/>
      </w:rPr>
      <w:t xml:space="preserve">.uni-marburg.de)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DD5C7" w14:textId="77777777" w:rsidR="008C013F" w:rsidRDefault="008C01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A58F8" w14:textId="77777777" w:rsidR="00BB430B" w:rsidRDefault="00BB430B" w:rsidP="008145C6">
      <w:pPr>
        <w:spacing w:before="0" w:after="0" w:line="240" w:lineRule="auto"/>
      </w:pPr>
      <w:r>
        <w:separator/>
      </w:r>
    </w:p>
  </w:footnote>
  <w:footnote w:type="continuationSeparator" w:id="0">
    <w:p w14:paraId="5796FF13" w14:textId="77777777" w:rsidR="00BB430B" w:rsidRDefault="00BB430B" w:rsidP="008145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7474F" w14:textId="77777777" w:rsidR="008C013F" w:rsidRDefault="008C01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9"/>
      <w:gridCol w:w="5708"/>
      <w:gridCol w:w="2309"/>
    </w:tblGrid>
    <w:tr w:rsidR="00BB430B" w:rsidRPr="000830C7" w14:paraId="715560D9" w14:textId="77777777" w:rsidTr="00E425B0">
      <w:trPr>
        <w:trHeight w:val="1282"/>
      </w:trPr>
      <w:tc>
        <w:tcPr>
          <w:tcW w:w="1589" w:type="dxa"/>
        </w:tcPr>
        <w:p w14:paraId="0FF6E6FD" w14:textId="77777777" w:rsidR="00BB430B" w:rsidRPr="000830C7" w:rsidRDefault="00BB430B" w:rsidP="00E425B0">
          <w:pPr>
            <w:pStyle w:val="Kopfzeile"/>
            <w:tabs>
              <w:tab w:val="clear" w:pos="4536"/>
              <w:tab w:val="clear" w:pos="9072"/>
            </w:tabs>
            <w:jc w:val="left"/>
            <w:rPr>
              <w:rFonts w:ascii="Arial" w:hAnsi="Arial" w:cs="Arial"/>
              <w:lang w:val="en-US"/>
            </w:rPr>
          </w:pPr>
          <w:r w:rsidRPr="000830C7">
            <w:rPr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433D837C" wp14:editId="29EA0C08">
                <wp:simplePos x="0" y="0"/>
                <wp:positionH relativeFrom="column">
                  <wp:posOffset>-48260</wp:posOffset>
                </wp:positionH>
                <wp:positionV relativeFrom="paragraph">
                  <wp:posOffset>-635</wp:posOffset>
                </wp:positionV>
                <wp:extent cx="1045845" cy="1039495"/>
                <wp:effectExtent l="0" t="0" r="0" b="1905"/>
                <wp:wrapNone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845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830C7">
            <w:rPr>
              <w:rFonts w:ascii="Arial" w:hAnsi="Arial" w:cs="Arial"/>
              <w:lang w:val="en-US"/>
            </w:rPr>
            <w:t xml:space="preserve">  </w:t>
          </w:r>
        </w:p>
      </w:tc>
      <w:tc>
        <w:tcPr>
          <w:tcW w:w="5708" w:type="dxa"/>
        </w:tcPr>
        <w:p w14:paraId="0E0822FF" w14:textId="77777777" w:rsidR="00BB430B" w:rsidRPr="000830C7" w:rsidRDefault="00BB430B" w:rsidP="00E425B0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 w:rsidRPr="000830C7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12DC5C89" wp14:editId="2AD6AE24">
                <wp:extent cx="2353945" cy="812800"/>
                <wp:effectExtent l="0" t="0" r="8255" b="0"/>
                <wp:docPr id="2" name="Bild 2" descr="PhUniMa_Logo_4c_wmf_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hUniMa_Logo_4c_wmf_previ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394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9" w:type="dxa"/>
        </w:tcPr>
        <w:p w14:paraId="6933551E" w14:textId="77777777" w:rsidR="00BB430B" w:rsidRPr="000830C7" w:rsidRDefault="00BB430B" w:rsidP="00E425B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</w:rPr>
          </w:pPr>
          <w:r w:rsidRPr="000830C7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08E361AA" wp14:editId="16266E48">
                <wp:extent cx="1329055" cy="795655"/>
                <wp:effectExtent l="0" t="0" r="0" b="0"/>
                <wp:docPr id="3" name="Bild 3" descr="logo-m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-m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05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B430B" w:rsidRPr="000830C7" w14:paraId="4E558E36" w14:textId="77777777" w:rsidTr="00E425B0">
      <w:tc>
        <w:tcPr>
          <w:tcW w:w="1589" w:type="dxa"/>
        </w:tcPr>
        <w:p w14:paraId="737155D2" w14:textId="77777777" w:rsidR="00BB430B" w:rsidRPr="000830C7" w:rsidRDefault="00BB430B" w:rsidP="00E425B0">
          <w:pPr>
            <w:pStyle w:val="Kopfzeile"/>
            <w:tabs>
              <w:tab w:val="clear" w:pos="4536"/>
              <w:tab w:val="clear" w:pos="9072"/>
            </w:tabs>
            <w:jc w:val="left"/>
            <w:rPr>
              <w:noProof/>
              <w:lang w:eastAsia="de-DE"/>
            </w:rPr>
          </w:pPr>
        </w:p>
      </w:tc>
      <w:tc>
        <w:tcPr>
          <w:tcW w:w="8017" w:type="dxa"/>
          <w:gridSpan w:val="2"/>
        </w:tcPr>
        <w:p w14:paraId="5DF65631" w14:textId="480A9814" w:rsidR="00BB430B" w:rsidRPr="005C07DA" w:rsidRDefault="00BB430B" w:rsidP="00E425B0">
          <w:pPr>
            <w:pStyle w:val="Kopfzeile"/>
            <w:spacing w:before="240"/>
            <w:jc w:val="left"/>
            <w:rPr>
              <w:rFonts w:ascii="Arial" w:hAnsi="Arial" w:cs="Arial"/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sz w:val="24"/>
              <w:szCs w:val="24"/>
              <w:lang w:val="en-US"/>
            </w:rPr>
            <w:t>Application Form</w:t>
          </w:r>
        </w:p>
      </w:tc>
    </w:tr>
  </w:tbl>
  <w:p w14:paraId="7785F7E2" w14:textId="77777777" w:rsidR="00BB430B" w:rsidRPr="00E417B7" w:rsidRDefault="00BB430B">
    <w:pPr>
      <w:pStyle w:val="Kopfzeile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F81C2" w14:textId="77777777" w:rsidR="008C013F" w:rsidRDefault="008C01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3250"/>
    <w:multiLevelType w:val="hybridMultilevel"/>
    <w:tmpl w:val="C2BE892E"/>
    <w:lvl w:ilvl="0" w:tplc="DA48756E">
      <w:start w:val="1"/>
      <w:numFmt w:val="bullet"/>
      <w:lvlText w:val=""/>
      <w:lvlJc w:val="left"/>
      <w:pPr>
        <w:ind w:left="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7A4D"/>
    <w:multiLevelType w:val="hybridMultilevel"/>
    <w:tmpl w:val="665AF4E8"/>
    <w:lvl w:ilvl="0" w:tplc="E20C98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561"/>
    <w:multiLevelType w:val="multilevel"/>
    <w:tmpl w:val="FC5E2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C4D31"/>
    <w:multiLevelType w:val="hybridMultilevel"/>
    <w:tmpl w:val="0A581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91583"/>
    <w:multiLevelType w:val="hybridMultilevel"/>
    <w:tmpl w:val="C8588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C112B"/>
    <w:multiLevelType w:val="hybridMultilevel"/>
    <w:tmpl w:val="A6F6AD30"/>
    <w:lvl w:ilvl="0" w:tplc="EEAA8406">
      <w:start w:val="1"/>
      <w:numFmt w:val="bullet"/>
      <w:lvlText w:val=""/>
      <w:lvlJc w:val="left"/>
      <w:pPr>
        <w:tabs>
          <w:tab w:val="num" w:pos="680"/>
        </w:tabs>
        <w:ind w:left="680" w:hanging="25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E1672"/>
    <w:multiLevelType w:val="hybridMultilevel"/>
    <w:tmpl w:val="E99819F6"/>
    <w:lvl w:ilvl="0" w:tplc="939E9EBA"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E5BDC"/>
    <w:multiLevelType w:val="hybridMultilevel"/>
    <w:tmpl w:val="850A47AA"/>
    <w:lvl w:ilvl="0" w:tplc="E20C98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E77DC"/>
    <w:multiLevelType w:val="multilevel"/>
    <w:tmpl w:val="EC80AADC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078F5"/>
    <w:multiLevelType w:val="hybridMultilevel"/>
    <w:tmpl w:val="62EC8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438D0"/>
    <w:multiLevelType w:val="multilevel"/>
    <w:tmpl w:val="C2BE892E"/>
    <w:lvl w:ilvl="0">
      <w:start w:val="1"/>
      <w:numFmt w:val="bullet"/>
      <w:lvlText w:val="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7078FE"/>
    <w:multiLevelType w:val="hybridMultilevel"/>
    <w:tmpl w:val="EC80AADC"/>
    <w:lvl w:ilvl="0" w:tplc="50C8678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C1E83"/>
    <w:multiLevelType w:val="hybridMultilevel"/>
    <w:tmpl w:val="93AA46B8"/>
    <w:lvl w:ilvl="0" w:tplc="EA267C78">
      <w:start w:val="1"/>
      <w:numFmt w:val="bullet"/>
      <w:lvlText w:val=""/>
      <w:lvlJc w:val="left"/>
      <w:pPr>
        <w:ind w:left="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903B6"/>
    <w:multiLevelType w:val="hybridMultilevel"/>
    <w:tmpl w:val="FC5E24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C6EBD"/>
    <w:multiLevelType w:val="hybridMultilevel"/>
    <w:tmpl w:val="03E23C00"/>
    <w:lvl w:ilvl="0" w:tplc="EF7C05B4"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239E2"/>
    <w:multiLevelType w:val="hybridMultilevel"/>
    <w:tmpl w:val="6AF0FF54"/>
    <w:lvl w:ilvl="0" w:tplc="680ACA1E"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C5423"/>
    <w:multiLevelType w:val="multilevel"/>
    <w:tmpl w:val="BFA0C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A4200"/>
    <w:multiLevelType w:val="hybridMultilevel"/>
    <w:tmpl w:val="0D0E3BB2"/>
    <w:lvl w:ilvl="0" w:tplc="6CA2E25A"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25C1B"/>
    <w:multiLevelType w:val="hybridMultilevel"/>
    <w:tmpl w:val="0254AD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A114F7"/>
    <w:multiLevelType w:val="hybridMultilevel"/>
    <w:tmpl w:val="BFA0CD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776BA"/>
    <w:multiLevelType w:val="hybridMultilevel"/>
    <w:tmpl w:val="08F619F6"/>
    <w:lvl w:ilvl="0" w:tplc="E20C98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3"/>
  </w:num>
  <w:num w:numId="4">
    <w:abstractNumId w:val="14"/>
  </w:num>
  <w:num w:numId="5">
    <w:abstractNumId w:val="2"/>
  </w:num>
  <w:num w:numId="6">
    <w:abstractNumId w:val="18"/>
  </w:num>
  <w:num w:numId="7">
    <w:abstractNumId w:val="16"/>
  </w:num>
  <w:num w:numId="8">
    <w:abstractNumId w:val="17"/>
  </w:num>
  <w:num w:numId="9">
    <w:abstractNumId w:val="3"/>
  </w:num>
  <w:num w:numId="10">
    <w:abstractNumId w:val="4"/>
  </w:num>
  <w:num w:numId="11">
    <w:abstractNumId w:val="6"/>
  </w:num>
  <w:num w:numId="12">
    <w:abstractNumId w:val="9"/>
  </w:num>
  <w:num w:numId="13">
    <w:abstractNumId w:val="5"/>
  </w:num>
  <w:num w:numId="14">
    <w:abstractNumId w:val="11"/>
  </w:num>
  <w:num w:numId="15">
    <w:abstractNumId w:val="8"/>
  </w:num>
  <w:num w:numId="16">
    <w:abstractNumId w:val="0"/>
  </w:num>
  <w:num w:numId="17">
    <w:abstractNumId w:val="10"/>
  </w:num>
  <w:num w:numId="18">
    <w:abstractNumId w:val="12"/>
  </w:num>
  <w:num w:numId="19">
    <w:abstractNumId w:val="20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AEF"/>
    <w:rsid w:val="000310B0"/>
    <w:rsid w:val="00076E74"/>
    <w:rsid w:val="000830C7"/>
    <w:rsid w:val="000D7A1B"/>
    <w:rsid w:val="000E1765"/>
    <w:rsid w:val="000F0661"/>
    <w:rsid w:val="00142370"/>
    <w:rsid w:val="00154D0B"/>
    <w:rsid w:val="001B4984"/>
    <w:rsid w:val="00206E56"/>
    <w:rsid w:val="00213E62"/>
    <w:rsid w:val="002368AB"/>
    <w:rsid w:val="0029328D"/>
    <w:rsid w:val="002D196D"/>
    <w:rsid w:val="00333AEF"/>
    <w:rsid w:val="00347918"/>
    <w:rsid w:val="003C4EDD"/>
    <w:rsid w:val="00453ACC"/>
    <w:rsid w:val="00456815"/>
    <w:rsid w:val="00490370"/>
    <w:rsid w:val="00492378"/>
    <w:rsid w:val="00493ECA"/>
    <w:rsid w:val="004C773B"/>
    <w:rsid w:val="00552612"/>
    <w:rsid w:val="00575067"/>
    <w:rsid w:val="005A1E2A"/>
    <w:rsid w:val="005C07DA"/>
    <w:rsid w:val="005D57D7"/>
    <w:rsid w:val="0060057A"/>
    <w:rsid w:val="00626B7C"/>
    <w:rsid w:val="00650BAB"/>
    <w:rsid w:val="006C2383"/>
    <w:rsid w:val="006E1623"/>
    <w:rsid w:val="006E2E54"/>
    <w:rsid w:val="00702830"/>
    <w:rsid w:val="00713169"/>
    <w:rsid w:val="007C6B72"/>
    <w:rsid w:val="007D2047"/>
    <w:rsid w:val="008145C6"/>
    <w:rsid w:val="00846800"/>
    <w:rsid w:val="00855383"/>
    <w:rsid w:val="008862B6"/>
    <w:rsid w:val="008C013F"/>
    <w:rsid w:val="0094503E"/>
    <w:rsid w:val="0096720B"/>
    <w:rsid w:val="009F75DE"/>
    <w:rsid w:val="00AD05FD"/>
    <w:rsid w:val="00AF3252"/>
    <w:rsid w:val="00B27E70"/>
    <w:rsid w:val="00B45875"/>
    <w:rsid w:val="00B4589F"/>
    <w:rsid w:val="00B5118C"/>
    <w:rsid w:val="00BB430B"/>
    <w:rsid w:val="00BB525F"/>
    <w:rsid w:val="00BE487F"/>
    <w:rsid w:val="00C17066"/>
    <w:rsid w:val="00C83B17"/>
    <w:rsid w:val="00C933A9"/>
    <w:rsid w:val="00CB66FC"/>
    <w:rsid w:val="00D07E6F"/>
    <w:rsid w:val="00D21AD6"/>
    <w:rsid w:val="00D23803"/>
    <w:rsid w:val="00D865C0"/>
    <w:rsid w:val="00DA3B3D"/>
    <w:rsid w:val="00E27898"/>
    <w:rsid w:val="00E36675"/>
    <w:rsid w:val="00E417B7"/>
    <w:rsid w:val="00E425B0"/>
    <w:rsid w:val="00E574A5"/>
    <w:rsid w:val="00E77C8F"/>
    <w:rsid w:val="00EE33F0"/>
    <w:rsid w:val="00F20298"/>
    <w:rsid w:val="00F34845"/>
    <w:rsid w:val="00F45F14"/>
    <w:rsid w:val="00FB4A10"/>
    <w:rsid w:val="00FC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7FC876C8"/>
  <w14:defaultImageDpi w14:val="300"/>
  <w15:docId w15:val="{7E2D0388-A8A6-44A6-89D9-86F2B0FF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2370"/>
    <w:pPr>
      <w:spacing w:before="120" w:after="120" w:line="360" w:lineRule="auto"/>
      <w:jc w:val="both"/>
    </w:pPr>
    <w:rPr>
      <w:sz w:val="22"/>
      <w:szCs w:val="22"/>
      <w:lang w:eastAsia="ja-JP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142370"/>
    <w:pPr>
      <w:keepNext/>
      <w:outlineLvl w:val="1"/>
    </w:pPr>
    <w:rPr>
      <w:rFonts w:eastAsia="Times"/>
      <w:b/>
      <w:sz w:val="20"/>
      <w:szCs w:val="20"/>
      <w:lang w:val="en-GB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6E2E54"/>
    <w:pPr>
      <w:keepNext/>
      <w:keepLines/>
      <w:spacing w:before="200" w:after="0" w:line="360" w:lineRule="exact"/>
      <w:outlineLvl w:val="3"/>
    </w:pPr>
    <w:rPr>
      <w:rFonts w:eastAsia="MS Gothic"/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142370"/>
    <w:rPr>
      <w:rFonts w:ascii="Arial" w:eastAsia="Times" w:hAnsi="Arial"/>
      <w:b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2370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42370"/>
    <w:rPr>
      <w:rFonts w:ascii="Lucida Grande" w:hAnsi="Lucida Grande" w:cs="Lucida Grande"/>
      <w:sz w:val="18"/>
      <w:szCs w:val="18"/>
      <w:lang w:eastAsia="de-DE"/>
    </w:rPr>
  </w:style>
  <w:style w:type="character" w:customStyle="1" w:styleId="berschrift4Zchn">
    <w:name w:val="Überschrift 4 Zchn"/>
    <w:link w:val="berschrift4"/>
    <w:uiPriority w:val="9"/>
    <w:rsid w:val="006E2E54"/>
    <w:rPr>
      <w:rFonts w:ascii="Arial" w:eastAsia="MS Gothic" w:hAnsi="Arial" w:cs="Times New Roman"/>
      <w:b/>
      <w:bCs/>
      <w:i/>
      <w:iCs/>
      <w:sz w:val="22"/>
      <w:szCs w:val="24"/>
      <w:lang w:eastAsia="de-DE"/>
    </w:rPr>
  </w:style>
  <w:style w:type="paragraph" w:customStyle="1" w:styleId="Flietext">
    <w:name w:val="Fließtext"/>
    <w:basedOn w:val="Standard"/>
    <w:autoRedefine/>
    <w:qFormat/>
    <w:rsid w:val="009F75DE"/>
    <w:rPr>
      <w:color w:val="000000"/>
      <w:lang w:val="en-GB"/>
    </w:rPr>
  </w:style>
  <w:style w:type="paragraph" w:customStyle="1" w:styleId="Legende">
    <w:name w:val="Legende"/>
    <w:basedOn w:val="Flietext"/>
    <w:autoRedefine/>
    <w:qFormat/>
    <w:rsid w:val="002368AB"/>
    <w:pPr>
      <w:widowControl w:val="0"/>
      <w:autoSpaceDE w:val="0"/>
      <w:autoSpaceDN w:val="0"/>
      <w:adjustRightInd w:val="0"/>
      <w:spacing w:before="0" w:after="240" w:line="240" w:lineRule="auto"/>
    </w:pPr>
    <w:rPr>
      <w:sz w:val="18"/>
    </w:rPr>
  </w:style>
  <w:style w:type="paragraph" w:customStyle="1" w:styleId="Header1">
    <w:name w:val="Header1"/>
    <w:basedOn w:val="Titel"/>
    <w:qFormat/>
    <w:rsid w:val="0060057A"/>
    <w:pPr>
      <w:jc w:val="left"/>
    </w:pPr>
    <w:rPr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60057A"/>
    <w:pPr>
      <w:pBdr>
        <w:bottom w:val="single" w:sz="8" w:space="4" w:color="4F81BD"/>
      </w:pBdr>
      <w:spacing w:before="0" w:after="300" w:line="240" w:lineRule="auto"/>
      <w:contextualSpacing/>
    </w:pPr>
    <w:rPr>
      <w:rFonts w:eastAsia="MS Gothic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0057A"/>
    <w:rPr>
      <w:rFonts w:ascii="Calibri" w:eastAsia="MS Gothic" w:hAnsi="Calibri" w:cs="Times New Roman"/>
      <w:color w:val="17365D"/>
      <w:spacing w:val="5"/>
      <w:kern w:val="28"/>
      <w:sz w:val="52"/>
      <w:szCs w:val="52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145C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45C6"/>
  </w:style>
  <w:style w:type="paragraph" w:styleId="Fuzeile">
    <w:name w:val="footer"/>
    <w:basedOn w:val="Standard"/>
    <w:link w:val="FuzeileZchn"/>
    <w:uiPriority w:val="99"/>
    <w:unhideWhenUsed/>
    <w:rsid w:val="008145C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45C6"/>
  </w:style>
  <w:style w:type="paragraph" w:styleId="Listenabsatz">
    <w:name w:val="List Paragraph"/>
    <w:basedOn w:val="Standard"/>
    <w:uiPriority w:val="34"/>
    <w:qFormat/>
    <w:rsid w:val="008145C6"/>
    <w:pPr>
      <w:ind w:left="720"/>
      <w:contextualSpacing/>
    </w:pPr>
  </w:style>
  <w:style w:type="table" w:styleId="Tabellenraster">
    <w:name w:val="Table Grid"/>
    <w:basedOn w:val="NormaleTabelle"/>
    <w:uiPriority w:val="59"/>
    <w:rsid w:val="00886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45F1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5F1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5F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uni-marburg.de/fb17/forschung/gradkoll/gradkoll5/project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690D4-BE40-4C89-96D2-71F10E93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F46928E8.dotm</Template>
  <TotalTime>0</TotalTime>
  <Pages>1</Pages>
  <Words>112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UMR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Geßner</dc:creator>
  <cp:keywords/>
  <dc:description/>
  <cp:lastModifiedBy>Svenja Estor</cp:lastModifiedBy>
  <cp:revision>18</cp:revision>
  <cp:lastPrinted>2016-06-23T09:39:00Z</cp:lastPrinted>
  <dcterms:created xsi:type="dcterms:W3CDTF">2016-06-22T07:50:00Z</dcterms:created>
  <dcterms:modified xsi:type="dcterms:W3CDTF">2019-10-31T10:28:00Z</dcterms:modified>
</cp:coreProperties>
</file>